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6A77F" w14:textId="77777777" w:rsidR="00CC36BC" w:rsidRDefault="006E0E66" w:rsidP="00CC36BC">
      <w:pPr>
        <w:rPr>
          <w:lang w:val="sv-SE"/>
        </w:rPr>
      </w:pPr>
      <w:r w:rsidRPr="006E0E66">
        <w:rPr>
          <w:b/>
          <w:lang w:val="sv-SE"/>
        </w:rPr>
        <w:t>SV.</w:t>
      </w:r>
      <w:r>
        <w:rPr>
          <w:lang w:val="sv-SE"/>
        </w:rPr>
        <w:t xml:space="preserve"> </w:t>
      </w:r>
      <w:r w:rsidR="00CC36BC" w:rsidRPr="00CC36BC">
        <w:rPr>
          <w:lang w:val="sv-SE"/>
        </w:rPr>
        <w:t xml:space="preserve">Allmänna standarddokument som refereras till hämtas från Portalen Boliden </w:t>
      </w:r>
      <w:proofErr w:type="spellStart"/>
      <w:r w:rsidR="00CC36BC" w:rsidRPr="00CC36BC">
        <w:rPr>
          <w:lang w:val="sv-SE"/>
        </w:rPr>
        <w:t>Guidelines</w:t>
      </w:r>
      <w:proofErr w:type="spellEnd"/>
      <w:r w:rsidR="00CC36BC" w:rsidRPr="00CC36BC">
        <w:rPr>
          <w:lang w:val="sv-SE"/>
        </w:rPr>
        <w:t>, Rönnskär.</w:t>
      </w:r>
    </w:p>
    <w:p w14:paraId="63E49537" w14:textId="77777777" w:rsidR="00C62486" w:rsidRPr="00C62486" w:rsidRDefault="006E0E66" w:rsidP="00CC36BC">
      <w:r w:rsidRPr="006E0E66">
        <w:rPr>
          <w:b/>
        </w:rPr>
        <w:t>EN.</w:t>
      </w:r>
      <w:r>
        <w:t xml:space="preserve"> </w:t>
      </w:r>
      <w:r w:rsidR="00C62486" w:rsidRPr="00C62486">
        <w:t>Standard documents refe</w:t>
      </w:r>
      <w:r w:rsidR="003E2FF6">
        <w:t>r</w:t>
      </w:r>
      <w:r w:rsidR="00C62486" w:rsidRPr="00C62486">
        <w:t xml:space="preserve">red to is collected from Boliden Guideline portal, </w:t>
      </w:r>
      <w:proofErr w:type="gramStart"/>
      <w:r w:rsidR="00C62486" w:rsidRPr="00C62486">
        <w:t>Rönnskär</w:t>
      </w:r>
      <w:proofErr w:type="gramEnd"/>
    </w:p>
    <w:p w14:paraId="533D5644" w14:textId="77777777" w:rsidR="00CC36BC" w:rsidRPr="00C62486" w:rsidRDefault="00CC36BC" w:rsidP="00CC36BC"/>
    <w:p w14:paraId="73234F22" w14:textId="0BFE90F1" w:rsidR="002E012D" w:rsidRDefault="00F3553E" w:rsidP="00CC36BC">
      <w:hyperlink r:id="rId10" w:history="1">
        <w:r w:rsidR="00C503C8" w:rsidRPr="00B07A85">
          <w:rPr>
            <w:rStyle w:val="Hyperlnk"/>
          </w:rPr>
          <w:t>https://entportal.boliden.com/ba-smelters/#</w:t>
        </w:r>
      </w:hyperlink>
    </w:p>
    <w:p w14:paraId="2C9FC2CA" w14:textId="77777777" w:rsidR="00C503C8" w:rsidRPr="00C503C8" w:rsidRDefault="00C503C8" w:rsidP="00CC36BC"/>
    <w:tbl>
      <w:tblPr>
        <w:tblW w:w="9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963"/>
        <w:gridCol w:w="4983"/>
        <w:gridCol w:w="390"/>
        <w:gridCol w:w="546"/>
      </w:tblGrid>
      <w:tr w:rsidR="008A2B99" w14:paraId="15E7FCDB" w14:textId="77777777" w:rsidTr="008A2B99">
        <w:tc>
          <w:tcPr>
            <w:tcW w:w="2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00878B" w14:textId="77777777" w:rsidR="008A2B99" w:rsidRDefault="003E2FF6" w:rsidP="00E30369">
            <w:r>
              <w:t>Categories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C8FE7" w14:textId="77777777" w:rsidR="008A2B99" w:rsidRDefault="008A2B99" w:rsidP="00E30369">
            <w:r>
              <w:t>RTI</w:t>
            </w:r>
          </w:p>
        </w:tc>
        <w:tc>
          <w:tcPr>
            <w:tcW w:w="4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09516E" w14:textId="77777777" w:rsidR="008A2B99" w:rsidRDefault="003E2FF6" w:rsidP="00E30369">
            <w:r>
              <w:t>Name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85D1DC" w14:textId="77777777" w:rsidR="008A2B99" w:rsidRDefault="008A2B99" w:rsidP="00E30369">
            <w:r>
              <w:t>A</w:t>
            </w:r>
          </w:p>
        </w:tc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D0CA26" w14:textId="77777777" w:rsidR="008A2B99" w:rsidRDefault="008A2B99" w:rsidP="00E30369">
            <w:r>
              <w:t>NA</w:t>
            </w:r>
          </w:p>
        </w:tc>
      </w:tr>
      <w:tr w:rsidR="008A2B99" w14:paraId="4CBCACB7" w14:textId="77777777" w:rsidTr="008A2B99">
        <w:tc>
          <w:tcPr>
            <w:tcW w:w="2222" w:type="dxa"/>
            <w:tcBorders>
              <w:top w:val="single" w:sz="12" w:space="0" w:color="auto"/>
            </w:tcBorders>
            <w:shd w:val="clear" w:color="auto" w:fill="auto"/>
          </w:tcPr>
          <w:p w14:paraId="7FDC2A5B" w14:textId="77777777" w:rsidR="008A2B99" w:rsidRPr="00FA4E7C" w:rsidRDefault="003E2FF6" w:rsidP="00E30369">
            <w:pPr>
              <w:rPr>
                <w:b/>
              </w:rPr>
            </w:pPr>
            <w:r>
              <w:rPr>
                <w:b/>
                <w:lang w:val="sv-SE"/>
              </w:rPr>
              <w:t>Common</w:t>
            </w:r>
          </w:p>
        </w:tc>
        <w:tc>
          <w:tcPr>
            <w:tcW w:w="963" w:type="dxa"/>
            <w:tcBorders>
              <w:top w:val="single" w:sz="12" w:space="0" w:color="auto"/>
            </w:tcBorders>
          </w:tcPr>
          <w:p w14:paraId="3C51EC3B" w14:textId="77777777" w:rsidR="008A2B99" w:rsidRDefault="008A2B99" w:rsidP="00E30369"/>
        </w:tc>
        <w:tc>
          <w:tcPr>
            <w:tcW w:w="4983" w:type="dxa"/>
            <w:tcBorders>
              <w:top w:val="single" w:sz="12" w:space="0" w:color="auto"/>
            </w:tcBorders>
            <w:shd w:val="clear" w:color="auto" w:fill="auto"/>
          </w:tcPr>
          <w:p w14:paraId="2DE060FC" w14:textId="77777777" w:rsidR="008A2B99" w:rsidRDefault="008A2B99" w:rsidP="00E30369"/>
        </w:tc>
        <w:tc>
          <w:tcPr>
            <w:tcW w:w="390" w:type="dxa"/>
            <w:tcBorders>
              <w:top w:val="single" w:sz="12" w:space="0" w:color="auto"/>
            </w:tcBorders>
            <w:shd w:val="clear" w:color="auto" w:fill="auto"/>
          </w:tcPr>
          <w:p w14:paraId="13F57D50" w14:textId="77777777" w:rsidR="008A2B99" w:rsidRDefault="008A2B99" w:rsidP="00E30369"/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</w:tcPr>
          <w:p w14:paraId="4BD530C4" w14:textId="77777777" w:rsidR="008A2B99" w:rsidRDefault="008A2B99" w:rsidP="00E30369"/>
        </w:tc>
      </w:tr>
      <w:tr w:rsidR="008A2B99" w14:paraId="1FE0E24C" w14:textId="77777777" w:rsidTr="008A2B99">
        <w:tc>
          <w:tcPr>
            <w:tcW w:w="2222" w:type="dxa"/>
            <w:shd w:val="clear" w:color="auto" w:fill="auto"/>
          </w:tcPr>
          <w:p w14:paraId="7D3AB654" w14:textId="77777777" w:rsidR="008A2B99" w:rsidRDefault="008A2B99" w:rsidP="00E30369"/>
        </w:tc>
        <w:tc>
          <w:tcPr>
            <w:tcW w:w="963" w:type="dxa"/>
          </w:tcPr>
          <w:p w14:paraId="5071AA27" w14:textId="77777777" w:rsidR="008A2B99" w:rsidRDefault="008A2B99" w:rsidP="00E30369"/>
        </w:tc>
        <w:tc>
          <w:tcPr>
            <w:tcW w:w="4983" w:type="dxa"/>
            <w:shd w:val="clear" w:color="auto" w:fill="auto"/>
          </w:tcPr>
          <w:p w14:paraId="33997AE7" w14:textId="77777777" w:rsidR="008A2B99" w:rsidRDefault="00B549F5" w:rsidP="00E30369">
            <w:r w:rsidRPr="00B549F5">
              <w:t xml:space="preserve">Boliden </w:t>
            </w:r>
            <w:proofErr w:type="spellStart"/>
            <w:r w:rsidRPr="00B549F5">
              <w:t>uppförandekod</w:t>
            </w:r>
            <w:proofErr w:type="spellEnd"/>
            <w:r w:rsidRPr="00B549F5">
              <w:t xml:space="preserve"> för </w:t>
            </w:r>
            <w:proofErr w:type="spellStart"/>
            <w:r w:rsidRPr="00B549F5">
              <w:t>affärspartners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220CB681" w14:textId="77777777" w:rsidR="008A2B99" w:rsidRDefault="00B549F5" w:rsidP="00E30369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5CC22A62" w14:textId="77777777" w:rsidR="008A2B99" w:rsidRDefault="008A2B99" w:rsidP="00E30369"/>
        </w:tc>
      </w:tr>
      <w:tr w:rsidR="008A2B99" w14:paraId="4F80A564" w14:textId="77777777" w:rsidTr="008A2B99">
        <w:tc>
          <w:tcPr>
            <w:tcW w:w="2222" w:type="dxa"/>
            <w:shd w:val="clear" w:color="auto" w:fill="auto"/>
          </w:tcPr>
          <w:p w14:paraId="11563848" w14:textId="77777777" w:rsidR="008A2B99" w:rsidRDefault="008A2B99" w:rsidP="00E30369"/>
        </w:tc>
        <w:tc>
          <w:tcPr>
            <w:tcW w:w="963" w:type="dxa"/>
          </w:tcPr>
          <w:p w14:paraId="33B9DE40" w14:textId="77777777" w:rsidR="008A2B99" w:rsidRDefault="008A2B99" w:rsidP="00E30369"/>
        </w:tc>
        <w:tc>
          <w:tcPr>
            <w:tcW w:w="4983" w:type="dxa"/>
            <w:shd w:val="clear" w:color="auto" w:fill="auto"/>
          </w:tcPr>
          <w:p w14:paraId="7C900AA6" w14:textId="77777777" w:rsidR="008A2B99" w:rsidRDefault="00B549F5" w:rsidP="00E30369">
            <w:proofErr w:type="spellStart"/>
            <w:r w:rsidRPr="00B549F5">
              <w:t>Bolidens</w:t>
            </w:r>
            <w:proofErr w:type="spellEnd"/>
            <w:r w:rsidRPr="00B549F5">
              <w:t xml:space="preserve"> Business Partner Code of Conduct</w:t>
            </w:r>
          </w:p>
        </w:tc>
        <w:tc>
          <w:tcPr>
            <w:tcW w:w="390" w:type="dxa"/>
            <w:shd w:val="clear" w:color="auto" w:fill="auto"/>
          </w:tcPr>
          <w:p w14:paraId="3CF5747F" w14:textId="77777777" w:rsidR="008A2B99" w:rsidRDefault="00B549F5" w:rsidP="00E30369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2F82FF15" w14:textId="77777777" w:rsidR="008A2B99" w:rsidRDefault="008A2B99" w:rsidP="00E30369"/>
        </w:tc>
      </w:tr>
      <w:tr w:rsidR="008A2B99" w14:paraId="3BEB6BBB" w14:textId="77777777" w:rsidTr="008A2B99">
        <w:tc>
          <w:tcPr>
            <w:tcW w:w="2222" w:type="dxa"/>
            <w:shd w:val="clear" w:color="auto" w:fill="auto"/>
          </w:tcPr>
          <w:p w14:paraId="1555C23A" w14:textId="77777777" w:rsidR="008A2B99" w:rsidRPr="00FA4E7C" w:rsidRDefault="003E2FF6" w:rsidP="00E30369">
            <w:pPr>
              <w:rPr>
                <w:b/>
              </w:rPr>
            </w:pPr>
            <w:r>
              <w:rPr>
                <w:b/>
                <w:lang w:val="sv-SE"/>
              </w:rPr>
              <w:t xml:space="preserve">Project and </w:t>
            </w:r>
            <w:r w:rsidR="00D5713F">
              <w:rPr>
                <w:b/>
                <w:lang w:val="sv-SE"/>
              </w:rPr>
              <w:t>Construction</w:t>
            </w:r>
          </w:p>
        </w:tc>
        <w:tc>
          <w:tcPr>
            <w:tcW w:w="963" w:type="dxa"/>
          </w:tcPr>
          <w:p w14:paraId="1608D6D5" w14:textId="77777777" w:rsidR="008A2B99" w:rsidRDefault="008A2B99" w:rsidP="00E30369"/>
        </w:tc>
        <w:tc>
          <w:tcPr>
            <w:tcW w:w="4983" w:type="dxa"/>
            <w:shd w:val="clear" w:color="auto" w:fill="auto"/>
          </w:tcPr>
          <w:p w14:paraId="6C265FD9" w14:textId="77777777" w:rsidR="008A2B99" w:rsidRDefault="008A2B99" w:rsidP="00E30369"/>
        </w:tc>
        <w:tc>
          <w:tcPr>
            <w:tcW w:w="390" w:type="dxa"/>
            <w:shd w:val="clear" w:color="auto" w:fill="auto"/>
          </w:tcPr>
          <w:p w14:paraId="17380A0F" w14:textId="77777777" w:rsidR="008A2B99" w:rsidRDefault="008A2B99" w:rsidP="00E30369"/>
        </w:tc>
        <w:tc>
          <w:tcPr>
            <w:tcW w:w="546" w:type="dxa"/>
            <w:shd w:val="clear" w:color="auto" w:fill="auto"/>
          </w:tcPr>
          <w:p w14:paraId="5BE6AF99" w14:textId="77777777" w:rsidR="008A2B99" w:rsidRDefault="008A2B99" w:rsidP="00E30369"/>
        </w:tc>
      </w:tr>
      <w:tr w:rsidR="008A2B99" w14:paraId="5921C036" w14:textId="77777777" w:rsidTr="008A2B99">
        <w:tc>
          <w:tcPr>
            <w:tcW w:w="2222" w:type="dxa"/>
            <w:shd w:val="clear" w:color="auto" w:fill="auto"/>
          </w:tcPr>
          <w:p w14:paraId="5190B508" w14:textId="77777777" w:rsidR="008A2B99" w:rsidRPr="00FA4E7C" w:rsidRDefault="008A2B99" w:rsidP="00AB215A">
            <w:pPr>
              <w:rPr>
                <w:b/>
              </w:rPr>
            </w:pPr>
          </w:p>
        </w:tc>
        <w:tc>
          <w:tcPr>
            <w:tcW w:w="963" w:type="dxa"/>
          </w:tcPr>
          <w:p w14:paraId="377DD46A" w14:textId="77777777" w:rsidR="008A2B99" w:rsidRPr="00130563" w:rsidRDefault="008A2B99" w:rsidP="00AB215A">
            <w:r>
              <w:t>01.01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714ABE8C" w14:textId="77777777" w:rsidR="008A2B99" w:rsidRPr="00130563" w:rsidRDefault="008A2B99" w:rsidP="00AB215A">
            <w:r w:rsidRPr="00130563">
              <w:t>Technical conditions at site</w:t>
            </w:r>
          </w:p>
        </w:tc>
        <w:tc>
          <w:tcPr>
            <w:tcW w:w="390" w:type="dxa"/>
            <w:shd w:val="clear" w:color="auto" w:fill="auto"/>
          </w:tcPr>
          <w:p w14:paraId="5B7CEB1B" w14:textId="77777777" w:rsidR="008A2B99" w:rsidRDefault="00573FE5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62545A86" w14:textId="77777777" w:rsidR="008A2B99" w:rsidRDefault="008A2B99" w:rsidP="00AB215A"/>
        </w:tc>
      </w:tr>
      <w:tr w:rsidR="008A2B99" w14:paraId="72EA4691" w14:textId="77777777" w:rsidTr="008A2B99">
        <w:tc>
          <w:tcPr>
            <w:tcW w:w="2222" w:type="dxa"/>
            <w:shd w:val="clear" w:color="auto" w:fill="auto"/>
          </w:tcPr>
          <w:p w14:paraId="7ED7C948" w14:textId="77777777" w:rsidR="008A2B99" w:rsidRDefault="008A2B99" w:rsidP="00AB215A"/>
        </w:tc>
        <w:tc>
          <w:tcPr>
            <w:tcW w:w="963" w:type="dxa"/>
          </w:tcPr>
          <w:p w14:paraId="3751BE0D" w14:textId="77777777" w:rsidR="008A2B99" w:rsidRPr="00130563" w:rsidRDefault="008A2B99" w:rsidP="00AB215A">
            <w:r>
              <w:t>01.02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bottom"/>
          </w:tcPr>
          <w:p w14:paraId="55F4CBF8" w14:textId="77777777" w:rsidR="008A2B99" w:rsidRPr="00FA4E7C" w:rsidRDefault="008A2B99" w:rsidP="00AB215A">
            <w:pPr>
              <w:rPr>
                <w:rFonts w:eastAsia="Arial Unicode MS"/>
              </w:rPr>
            </w:pPr>
            <w:r w:rsidRPr="00130563">
              <w:t>Engineering units</w:t>
            </w:r>
          </w:p>
        </w:tc>
        <w:tc>
          <w:tcPr>
            <w:tcW w:w="390" w:type="dxa"/>
            <w:shd w:val="clear" w:color="auto" w:fill="auto"/>
          </w:tcPr>
          <w:p w14:paraId="2B41BB5E" w14:textId="77777777" w:rsidR="008A2B99" w:rsidRDefault="008A2B99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13BDC990" w14:textId="77777777" w:rsidR="008A2B99" w:rsidRDefault="008A2B99" w:rsidP="00AB215A"/>
        </w:tc>
      </w:tr>
      <w:tr w:rsidR="008A2B99" w14:paraId="3EF13286" w14:textId="77777777" w:rsidTr="008A2B99">
        <w:tc>
          <w:tcPr>
            <w:tcW w:w="2222" w:type="dxa"/>
            <w:shd w:val="clear" w:color="auto" w:fill="auto"/>
          </w:tcPr>
          <w:p w14:paraId="20A21DCA" w14:textId="77777777" w:rsidR="008A2B99" w:rsidRDefault="008A2B99" w:rsidP="00AB215A"/>
        </w:tc>
        <w:tc>
          <w:tcPr>
            <w:tcW w:w="963" w:type="dxa"/>
          </w:tcPr>
          <w:p w14:paraId="065DA4A1" w14:textId="77777777" w:rsidR="008A2B99" w:rsidRPr="00130563" w:rsidRDefault="008A2B99" w:rsidP="00AB215A">
            <w:r>
              <w:t>01.03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bottom"/>
          </w:tcPr>
          <w:p w14:paraId="51816A96" w14:textId="77777777" w:rsidR="008A2B99" w:rsidRPr="00FA4E7C" w:rsidRDefault="008A2B99" w:rsidP="00AB215A">
            <w:pPr>
              <w:rPr>
                <w:rFonts w:eastAsia="Arial Unicode MS"/>
              </w:rPr>
            </w:pPr>
            <w:r w:rsidRPr="00130563">
              <w:t>Surface treatment standard</w:t>
            </w:r>
          </w:p>
        </w:tc>
        <w:tc>
          <w:tcPr>
            <w:tcW w:w="390" w:type="dxa"/>
            <w:shd w:val="clear" w:color="auto" w:fill="auto"/>
          </w:tcPr>
          <w:p w14:paraId="6CE2DBE0" w14:textId="77777777" w:rsidR="008A2B99" w:rsidRDefault="008A2B99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561A02FB" w14:textId="77777777" w:rsidR="008A2B99" w:rsidRDefault="008A2B99" w:rsidP="00AB215A"/>
        </w:tc>
      </w:tr>
      <w:tr w:rsidR="008A2B99" w14:paraId="26F594CB" w14:textId="77777777" w:rsidTr="008A2B99">
        <w:tc>
          <w:tcPr>
            <w:tcW w:w="2222" w:type="dxa"/>
            <w:shd w:val="clear" w:color="auto" w:fill="auto"/>
          </w:tcPr>
          <w:p w14:paraId="462C0244" w14:textId="77777777" w:rsidR="008A2B99" w:rsidRDefault="008A2B99" w:rsidP="00AB215A"/>
        </w:tc>
        <w:tc>
          <w:tcPr>
            <w:tcW w:w="963" w:type="dxa"/>
          </w:tcPr>
          <w:p w14:paraId="215FBE66" w14:textId="77777777" w:rsidR="008A2B99" w:rsidRPr="00130563" w:rsidRDefault="008A2B99" w:rsidP="00AB215A">
            <w:r>
              <w:t>01.04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711824C5" w14:textId="77777777" w:rsidR="008A2B99" w:rsidRPr="00130563" w:rsidRDefault="008A2B99" w:rsidP="00AB215A">
            <w:proofErr w:type="spellStart"/>
            <w:r w:rsidRPr="00130563">
              <w:t>Colour</w:t>
            </w:r>
            <w:proofErr w:type="spellEnd"/>
            <w:r w:rsidRPr="00130563">
              <w:t xml:space="preserve"> standard</w:t>
            </w:r>
          </w:p>
        </w:tc>
        <w:tc>
          <w:tcPr>
            <w:tcW w:w="390" w:type="dxa"/>
            <w:shd w:val="clear" w:color="auto" w:fill="auto"/>
          </w:tcPr>
          <w:p w14:paraId="464791FA" w14:textId="77777777" w:rsidR="008A2B99" w:rsidRDefault="008A2B99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42B7F9C3" w14:textId="77777777" w:rsidR="008A2B99" w:rsidRDefault="008A2B99" w:rsidP="00AB215A"/>
        </w:tc>
      </w:tr>
      <w:tr w:rsidR="008A2B99" w14:paraId="40A00345" w14:textId="77777777" w:rsidTr="008A2B99">
        <w:tc>
          <w:tcPr>
            <w:tcW w:w="2222" w:type="dxa"/>
            <w:shd w:val="clear" w:color="auto" w:fill="auto"/>
          </w:tcPr>
          <w:p w14:paraId="3659F940" w14:textId="77777777" w:rsidR="008A2B99" w:rsidRDefault="008A2B99" w:rsidP="00AB215A"/>
        </w:tc>
        <w:tc>
          <w:tcPr>
            <w:tcW w:w="963" w:type="dxa"/>
          </w:tcPr>
          <w:p w14:paraId="34BBED5C" w14:textId="77777777" w:rsidR="008A2B99" w:rsidRPr="00130563" w:rsidRDefault="008A2B99" w:rsidP="00AB215A">
            <w:r>
              <w:t>01.05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bottom"/>
          </w:tcPr>
          <w:p w14:paraId="288DA57C" w14:textId="77777777" w:rsidR="008A2B99" w:rsidRPr="00FA4E7C" w:rsidRDefault="008A2B99" w:rsidP="00AB215A">
            <w:pPr>
              <w:rPr>
                <w:rFonts w:eastAsia="Arial Unicode MS"/>
              </w:rPr>
            </w:pPr>
            <w:r w:rsidRPr="00130563">
              <w:t>Lubrication directions</w:t>
            </w:r>
          </w:p>
        </w:tc>
        <w:tc>
          <w:tcPr>
            <w:tcW w:w="390" w:type="dxa"/>
            <w:shd w:val="clear" w:color="auto" w:fill="auto"/>
          </w:tcPr>
          <w:p w14:paraId="5D124F53" w14:textId="77777777" w:rsidR="008A2B99" w:rsidRDefault="008A2B99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227A15B8" w14:textId="77777777" w:rsidR="008A2B99" w:rsidRDefault="008A2B99" w:rsidP="00AB215A"/>
        </w:tc>
      </w:tr>
      <w:tr w:rsidR="008A2B99" w14:paraId="307FA2C2" w14:textId="77777777" w:rsidTr="008A2B99">
        <w:tc>
          <w:tcPr>
            <w:tcW w:w="2222" w:type="dxa"/>
            <w:shd w:val="clear" w:color="auto" w:fill="auto"/>
          </w:tcPr>
          <w:p w14:paraId="55AA3639" w14:textId="77777777" w:rsidR="008A2B99" w:rsidRDefault="008A2B99" w:rsidP="00AB215A"/>
        </w:tc>
        <w:tc>
          <w:tcPr>
            <w:tcW w:w="963" w:type="dxa"/>
          </w:tcPr>
          <w:p w14:paraId="7DEEFF78" w14:textId="77777777" w:rsidR="008A2B99" w:rsidRPr="00FA4E7C" w:rsidRDefault="008A2B99" w:rsidP="00AB215A">
            <w:pPr>
              <w:rPr>
                <w:lang w:val="en-GB"/>
              </w:rPr>
            </w:pPr>
            <w:r>
              <w:rPr>
                <w:lang w:val="en-GB"/>
              </w:rPr>
              <w:t>01.06</w:t>
            </w:r>
            <w:r w:rsidR="00F27B61">
              <w:rPr>
                <w:lang w:val="en-GB"/>
              </w:rPr>
              <w:t>E</w:t>
            </w:r>
          </w:p>
        </w:tc>
        <w:tc>
          <w:tcPr>
            <w:tcW w:w="4983" w:type="dxa"/>
            <w:shd w:val="clear" w:color="auto" w:fill="auto"/>
            <w:vAlign w:val="bottom"/>
          </w:tcPr>
          <w:p w14:paraId="54CBABD5" w14:textId="77777777" w:rsidR="008A2B99" w:rsidRPr="00FA4E7C" w:rsidRDefault="008A2B99" w:rsidP="00AB215A">
            <w:pPr>
              <w:rPr>
                <w:rFonts w:eastAsia="Arial Unicode MS"/>
                <w:lang w:val="en-GB"/>
              </w:rPr>
            </w:pPr>
            <w:r w:rsidRPr="00FA4E7C">
              <w:rPr>
                <w:lang w:val="en-GB"/>
              </w:rPr>
              <w:t>Component standard, instrumentation</w:t>
            </w:r>
          </w:p>
        </w:tc>
        <w:tc>
          <w:tcPr>
            <w:tcW w:w="390" w:type="dxa"/>
            <w:shd w:val="clear" w:color="auto" w:fill="auto"/>
          </w:tcPr>
          <w:p w14:paraId="248BF35B" w14:textId="77777777" w:rsidR="008A2B99" w:rsidRDefault="008A2B99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2803AFE5" w14:textId="77777777" w:rsidR="008A2B99" w:rsidRDefault="008A2B99" w:rsidP="00AB215A"/>
        </w:tc>
      </w:tr>
      <w:tr w:rsidR="008A2B99" w14:paraId="4B59DECE" w14:textId="77777777" w:rsidTr="008A2B99">
        <w:tc>
          <w:tcPr>
            <w:tcW w:w="2222" w:type="dxa"/>
            <w:shd w:val="clear" w:color="auto" w:fill="auto"/>
          </w:tcPr>
          <w:p w14:paraId="2B93B9A7" w14:textId="77777777" w:rsidR="008A2B99" w:rsidRDefault="008A2B99" w:rsidP="00AB215A"/>
        </w:tc>
        <w:tc>
          <w:tcPr>
            <w:tcW w:w="963" w:type="dxa"/>
          </w:tcPr>
          <w:p w14:paraId="5D4618F4" w14:textId="77777777" w:rsidR="008A2B99" w:rsidRPr="00130563" w:rsidRDefault="008A2B99" w:rsidP="00AB215A">
            <w:r>
              <w:t>01.07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bottom"/>
          </w:tcPr>
          <w:p w14:paraId="653827F3" w14:textId="77777777" w:rsidR="008A2B99" w:rsidRPr="00FA4E7C" w:rsidRDefault="008A2B99" w:rsidP="00AB215A">
            <w:pPr>
              <w:rPr>
                <w:rFonts w:eastAsia="Arial Unicode MS"/>
              </w:rPr>
            </w:pPr>
            <w:r w:rsidRPr="00130563">
              <w:t>Marking of cables/wires</w:t>
            </w:r>
          </w:p>
        </w:tc>
        <w:tc>
          <w:tcPr>
            <w:tcW w:w="390" w:type="dxa"/>
            <w:shd w:val="clear" w:color="auto" w:fill="auto"/>
          </w:tcPr>
          <w:p w14:paraId="366170EA" w14:textId="77777777" w:rsidR="008A2B99" w:rsidRDefault="008A2B99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5335A077" w14:textId="77777777" w:rsidR="008A2B99" w:rsidRDefault="008A2B99" w:rsidP="00AB215A"/>
        </w:tc>
      </w:tr>
      <w:tr w:rsidR="008A2B99" w14:paraId="63368170" w14:textId="77777777" w:rsidTr="008A2B99">
        <w:tc>
          <w:tcPr>
            <w:tcW w:w="2222" w:type="dxa"/>
            <w:shd w:val="clear" w:color="auto" w:fill="auto"/>
          </w:tcPr>
          <w:p w14:paraId="51C55C0D" w14:textId="77777777" w:rsidR="008A2B99" w:rsidRDefault="008A2B99" w:rsidP="00AB215A"/>
        </w:tc>
        <w:tc>
          <w:tcPr>
            <w:tcW w:w="963" w:type="dxa"/>
          </w:tcPr>
          <w:p w14:paraId="1B69490C" w14:textId="77777777" w:rsidR="008A2B99" w:rsidRPr="00130563" w:rsidRDefault="008A2B99" w:rsidP="00AB215A">
            <w:r>
              <w:t>01.08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bottom"/>
          </w:tcPr>
          <w:p w14:paraId="31242189" w14:textId="77777777" w:rsidR="008A2B99" w:rsidRPr="00FA4E7C" w:rsidRDefault="008A2B99" w:rsidP="00AB215A">
            <w:pPr>
              <w:rPr>
                <w:rFonts w:eastAsia="Arial Unicode MS"/>
              </w:rPr>
            </w:pPr>
            <w:r w:rsidRPr="00130563">
              <w:t>Motor standard</w:t>
            </w:r>
          </w:p>
        </w:tc>
        <w:tc>
          <w:tcPr>
            <w:tcW w:w="390" w:type="dxa"/>
            <w:shd w:val="clear" w:color="auto" w:fill="auto"/>
          </w:tcPr>
          <w:p w14:paraId="522745E2" w14:textId="77777777" w:rsidR="008A2B99" w:rsidRDefault="00573FE5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47B0C305" w14:textId="77777777" w:rsidR="008A2B99" w:rsidRDefault="008A2B99" w:rsidP="00AB215A"/>
        </w:tc>
      </w:tr>
      <w:tr w:rsidR="008A2B99" w14:paraId="311F8B32" w14:textId="77777777" w:rsidTr="008A2B99">
        <w:tc>
          <w:tcPr>
            <w:tcW w:w="2222" w:type="dxa"/>
            <w:shd w:val="clear" w:color="auto" w:fill="auto"/>
          </w:tcPr>
          <w:p w14:paraId="3D1091BC" w14:textId="77777777" w:rsidR="008A2B99" w:rsidRDefault="008A2B99" w:rsidP="00AB215A"/>
        </w:tc>
        <w:tc>
          <w:tcPr>
            <w:tcW w:w="963" w:type="dxa"/>
          </w:tcPr>
          <w:p w14:paraId="3FB3B04A" w14:textId="77777777" w:rsidR="008A2B99" w:rsidRPr="00130563" w:rsidRDefault="008A2B99" w:rsidP="00AB215A">
            <w:r>
              <w:t>01.09</w:t>
            </w:r>
            <w:r w:rsidR="00F27B61">
              <w:t>E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6B7EDC4C" w14:textId="77777777" w:rsidR="008A2B99" w:rsidRPr="00FA4E7C" w:rsidRDefault="008A2B99" w:rsidP="00AB215A">
            <w:pPr>
              <w:rPr>
                <w:rFonts w:eastAsia="Arial Unicode MS"/>
              </w:rPr>
            </w:pPr>
            <w:r w:rsidRPr="00130563">
              <w:t>Drawings and models</w:t>
            </w:r>
          </w:p>
        </w:tc>
        <w:tc>
          <w:tcPr>
            <w:tcW w:w="390" w:type="dxa"/>
            <w:shd w:val="clear" w:color="auto" w:fill="auto"/>
          </w:tcPr>
          <w:p w14:paraId="7CD65281" w14:textId="77777777" w:rsidR="008A2B99" w:rsidRDefault="008A2B99" w:rsidP="00AB215A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45282BA7" w14:textId="77777777" w:rsidR="008A2B99" w:rsidRDefault="008A2B99" w:rsidP="00AB215A"/>
        </w:tc>
      </w:tr>
      <w:tr w:rsidR="00A614B6" w14:paraId="66AF3409" w14:textId="77777777" w:rsidTr="008A2B99">
        <w:tc>
          <w:tcPr>
            <w:tcW w:w="2222" w:type="dxa"/>
            <w:shd w:val="clear" w:color="auto" w:fill="auto"/>
          </w:tcPr>
          <w:p w14:paraId="222BDBBA" w14:textId="77777777" w:rsidR="00A614B6" w:rsidRDefault="00A614B6" w:rsidP="00A614B6"/>
        </w:tc>
        <w:tc>
          <w:tcPr>
            <w:tcW w:w="963" w:type="dxa"/>
          </w:tcPr>
          <w:p w14:paraId="07992AE4" w14:textId="77777777" w:rsidR="00A614B6" w:rsidRPr="00130563" w:rsidRDefault="00A614B6" w:rsidP="00A614B6">
            <w:r>
              <w:t>01.10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1A0F28C6" w14:textId="77777777" w:rsidR="00A614B6" w:rsidRPr="00130563" w:rsidRDefault="00A614B6" w:rsidP="00A614B6">
            <w:r w:rsidRPr="00FA4E7C">
              <w:t>Guideline for marking according to AFS 2014:43</w:t>
            </w:r>
          </w:p>
        </w:tc>
        <w:tc>
          <w:tcPr>
            <w:tcW w:w="390" w:type="dxa"/>
            <w:shd w:val="clear" w:color="auto" w:fill="auto"/>
          </w:tcPr>
          <w:p w14:paraId="529BF365" w14:textId="5D68B50E" w:rsidR="00A614B6" w:rsidRDefault="00A614B6" w:rsidP="00A614B6"/>
        </w:tc>
        <w:tc>
          <w:tcPr>
            <w:tcW w:w="546" w:type="dxa"/>
            <w:shd w:val="clear" w:color="auto" w:fill="auto"/>
          </w:tcPr>
          <w:p w14:paraId="43D53DC3" w14:textId="43B3924B" w:rsidR="00A614B6" w:rsidRDefault="00A614B6" w:rsidP="00A614B6"/>
        </w:tc>
      </w:tr>
      <w:tr w:rsidR="00A614B6" w14:paraId="328EAC7C" w14:textId="77777777" w:rsidTr="008A2B99">
        <w:tc>
          <w:tcPr>
            <w:tcW w:w="2222" w:type="dxa"/>
            <w:shd w:val="clear" w:color="auto" w:fill="auto"/>
          </w:tcPr>
          <w:p w14:paraId="6A6C2112" w14:textId="77777777" w:rsidR="00A614B6" w:rsidRDefault="00A614B6" w:rsidP="00A614B6"/>
        </w:tc>
        <w:tc>
          <w:tcPr>
            <w:tcW w:w="963" w:type="dxa"/>
          </w:tcPr>
          <w:p w14:paraId="513DADA5" w14:textId="77777777" w:rsidR="00A614B6" w:rsidRDefault="00A614B6" w:rsidP="00A614B6">
            <w:r>
              <w:t>01.10E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463B6151" w14:textId="77777777" w:rsidR="00A614B6" w:rsidRPr="00FA4E7C" w:rsidRDefault="00A614B6" w:rsidP="00A614B6">
            <w:r w:rsidRPr="00FA4E7C">
              <w:t>Guideline for marking according to AFS 2014:43</w:t>
            </w:r>
          </w:p>
        </w:tc>
        <w:tc>
          <w:tcPr>
            <w:tcW w:w="390" w:type="dxa"/>
            <w:shd w:val="clear" w:color="auto" w:fill="auto"/>
          </w:tcPr>
          <w:p w14:paraId="6F113A1D" w14:textId="189D1DC8" w:rsidR="00A614B6" w:rsidRDefault="00F3553E" w:rsidP="00A614B6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02EF54A3" w14:textId="33106FC8" w:rsidR="00A614B6" w:rsidRDefault="00A614B6" w:rsidP="00A614B6"/>
        </w:tc>
      </w:tr>
      <w:tr w:rsidR="00A614B6" w14:paraId="7F1CADC3" w14:textId="77777777" w:rsidTr="008A2B99">
        <w:tc>
          <w:tcPr>
            <w:tcW w:w="2222" w:type="dxa"/>
            <w:shd w:val="clear" w:color="auto" w:fill="auto"/>
          </w:tcPr>
          <w:p w14:paraId="267BDE87" w14:textId="77777777" w:rsidR="00A614B6" w:rsidRDefault="00A614B6" w:rsidP="00A614B6"/>
        </w:tc>
        <w:tc>
          <w:tcPr>
            <w:tcW w:w="963" w:type="dxa"/>
          </w:tcPr>
          <w:p w14:paraId="7914A47A" w14:textId="77777777" w:rsidR="00A614B6" w:rsidRDefault="00A614B6" w:rsidP="00A614B6">
            <w:r>
              <w:t>01.11E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27F6C872" w14:textId="77777777" w:rsidR="00A614B6" w:rsidRPr="00FA4E7C" w:rsidRDefault="00A614B6" w:rsidP="00A614B6">
            <w:r w:rsidRPr="00390173">
              <w:t>Invitation for tender Motor datasheet</w:t>
            </w:r>
          </w:p>
        </w:tc>
        <w:tc>
          <w:tcPr>
            <w:tcW w:w="390" w:type="dxa"/>
            <w:shd w:val="clear" w:color="auto" w:fill="auto"/>
          </w:tcPr>
          <w:p w14:paraId="41747516" w14:textId="77777777" w:rsidR="00A614B6" w:rsidRDefault="00A614B6" w:rsidP="00A614B6"/>
        </w:tc>
        <w:tc>
          <w:tcPr>
            <w:tcW w:w="546" w:type="dxa"/>
            <w:shd w:val="clear" w:color="auto" w:fill="auto"/>
          </w:tcPr>
          <w:p w14:paraId="2BBCA542" w14:textId="77777777" w:rsidR="00A614B6" w:rsidRDefault="00A614B6" w:rsidP="00A614B6">
            <w:r>
              <w:t>X</w:t>
            </w:r>
          </w:p>
        </w:tc>
      </w:tr>
      <w:tr w:rsidR="00A614B6" w14:paraId="071F4871" w14:textId="77777777" w:rsidTr="008A2B99">
        <w:tc>
          <w:tcPr>
            <w:tcW w:w="2222" w:type="dxa"/>
            <w:shd w:val="clear" w:color="auto" w:fill="auto"/>
          </w:tcPr>
          <w:p w14:paraId="0A431B69" w14:textId="77777777" w:rsidR="00A614B6" w:rsidRDefault="00A614B6" w:rsidP="00A614B6"/>
        </w:tc>
        <w:tc>
          <w:tcPr>
            <w:tcW w:w="963" w:type="dxa"/>
          </w:tcPr>
          <w:p w14:paraId="4B7F5180" w14:textId="77777777" w:rsidR="00A614B6" w:rsidRDefault="00A614B6" w:rsidP="00A614B6">
            <w:r>
              <w:t>01.12E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6E668AD7" w14:textId="77777777" w:rsidR="00A614B6" w:rsidRPr="00FA4E7C" w:rsidRDefault="00A614B6" w:rsidP="00A614B6">
            <w:r w:rsidRPr="00390173">
              <w:t>Invitation for tender Instrument datasheet</w:t>
            </w:r>
          </w:p>
        </w:tc>
        <w:tc>
          <w:tcPr>
            <w:tcW w:w="390" w:type="dxa"/>
            <w:shd w:val="clear" w:color="auto" w:fill="auto"/>
          </w:tcPr>
          <w:p w14:paraId="6EE95729" w14:textId="3509A6E9" w:rsidR="00A614B6" w:rsidRDefault="00B8249F" w:rsidP="00A614B6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08C19FE2" w14:textId="4E550AD7" w:rsidR="00A614B6" w:rsidRDefault="00A614B6" w:rsidP="00A614B6"/>
        </w:tc>
      </w:tr>
      <w:tr w:rsidR="00A614B6" w:rsidRPr="008A1558" w14:paraId="505CF1AD" w14:textId="77777777" w:rsidTr="008A2B99">
        <w:tc>
          <w:tcPr>
            <w:tcW w:w="2222" w:type="dxa"/>
            <w:shd w:val="clear" w:color="auto" w:fill="auto"/>
          </w:tcPr>
          <w:p w14:paraId="562AD863" w14:textId="77777777" w:rsidR="00A614B6" w:rsidRDefault="00A614B6" w:rsidP="00A614B6"/>
        </w:tc>
        <w:tc>
          <w:tcPr>
            <w:tcW w:w="963" w:type="dxa"/>
          </w:tcPr>
          <w:p w14:paraId="44BC36CA" w14:textId="77777777" w:rsidR="00A614B6" w:rsidRPr="00FA4E7C" w:rsidRDefault="00A614B6" w:rsidP="00A614B6">
            <w:r>
              <w:t>01.20</w:t>
            </w:r>
          </w:p>
        </w:tc>
        <w:tc>
          <w:tcPr>
            <w:tcW w:w="4983" w:type="dxa"/>
            <w:shd w:val="clear" w:color="auto" w:fill="auto"/>
          </w:tcPr>
          <w:p w14:paraId="038EC1A6" w14:textId="77777777" w:rsidR="00A614B6" w:rsidRPr="00FA4E7C" w:rsidRDefault="00A614B6" w:rsidP="00A614B6">
            <w:proofErr w:type="spellStart"/>
            <w:r w:rsidRPr="00A1574C">
              <w:t>Skalor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16A79DC0" w14:textId="0121198E" w:rsidR="00A614B6" w:rsidRPr="008A1558" w:rsidRDefault="00A614B6" w:rsidP="00A614B6"/>
        </w:tc>
        <w:tc>
          <w:tcPr>
            <w:tcW w:w="546" w:type="dxa"/>
            <w:shd w:val="clear" w:color="auto" w:fill="auto"/>
          </w:tcPr>
          <w:p w14:paraId="375B9B2D" w14:textId="77777777" w:rsidR="00A614B6" w:rsidRPr="008A1558" w:rsidRDefault="00A614B6" w:rsidP="00A614B6"/>
        </w:tc>
      </w:tr>
      <w:tr w:rsidR="00A614B6" w:rsidRPr="008A1558" w14:paraId="2C05B18F" w14:textId="77777777" w:rsidTr="008A2B99">
        <w:tc>
          <w:tcPr>
            <w:tcW w:w="2222" w:type="dxa"/>
            <w:shd w:val="clear" w:color="auto" w:fill="auto"/>
          </w:tcPr>
          <w:p w14:paraId="18B05C02" w14:textId="77777777" w:rsidR="00A614B6" w:rsidRDefault="00A614B6" w:rsidP="00A614B6"/>
        </w:tc>
        <w:tc>
          <w:tcPr>
            <w:tcW w:w="963" w:type="dxa"/>
          </w:tcPr>
          <w:p w14:paraId="40C66A41" w14:textId="77777777" w:rsidR="00A614B6" w:rsidRDefault="00A614B6" w:rsidP="00A614B6">
            <w:r>
              <w:rPr>
                <w:lang w:val="sv-SE"/>
              </w:rPr>
              <w:t>01.20E</w:t>
            </w:r>
          </w:p>
        </w:tc>
        <w:tc>
          <w:tcPr>
            <w:tcW w:w="4983" w:type="dxa"/>
            <w:shd w:val="clear" w:color="auto" w:fill="auto"/>
          </w:tcPr>
          <w:p w14:paraId="16E71BEE" w14:textId="77777777" w:rsidR="00A614B6" w:rsidRPr="00A1574C" w:rsidRDefault="00A614B6" w:rsidP="00A614B6">
            <w:r>
              <w:t>Scales</w:t>
            </w:r>
          </w:p>
        </w:tc>
        <w:tc>
          <w:tcPr>
            <w:tcW w:w="390" w:type="dxa"/>
            <w:shd w:val="clear" w:color="auto" w:fill="auto"/>
          </w:tcPr>
          <w:p w14:paraId="3B27248C" w14:textId="62DADB6F" w:rsidR="00A614B6" w:rsidRDefault="004F7345" w:rsidP="00A614B6">
            <w:r>
              <w:t>X</w:t>
            </w:r>
          </w:p>
        </w:tc>
        <w:tc>
          <w:tcPr>
            <w:tcW w:w="546" w:type="dxa"/>
            <w:shd w:val="clear" w:color="auto" w:fill="auto"/>
          </w:tcPr>
          <w:p w14:paraId="67B1D357" w14:textId="77777777" w:rsidR="00A614B6" w:rsidRPr="008A1558" w:rsidRDefault="00A614B6" w:rsidP="00A614B6"/>
        </w:tc>
      </w:tr>
      <w:tr w:rsidR="00A614B6" w14:paraId="39B04E35" w14:textId="77777777" w:rsidTr="008A2B99">
        <w:tc>
          <w:tcPr>
            <w:tcW w:w="2222" w:type="dxa"/>
            <w:shd w:val="clear" w:color="auto" w:fill="auto"/>
          </w:tcPr>
          <w:p w14:paraId="71798593" w14:textId="77777777" w:rsidR="00A614B6" w:rsidRPr="008A1558" w:rsidRDefault="00A614B6" w:rsidP="00A614B6"/>
        </w:tc>
        <w:tc>
          <w:tcPr>
            <w:tcW w:w="963" w:type="dxa"/>
          </w:tcPr>
          <w:p w14:paraId="5E06554E" w14:textId="77777777" w:rsidR="00A614B6" w:rsidRDefault="00A614B6" w:rsidP="00A614B6">
            <w:r>
              <w:t>01.21</w:t>
            </w:r>
          </w:p>
        </w:tc>
        <w:tc>
          <w:tcPr>
            <w:tcW w:w="4983" w:type="dxa"/>
            <w:shd w:val="clear" w:color="auto" w:fill="auto"/>
          </w:tcPr>
          <w:p w14:paraId="340389BF" w14:textId="77777777" w:rsidR="00A614B6" w:rsidRDefault="00A614B6" w:rsidP="00A614B6">
            <w:proofErr w:type="spellStart"/>
            <w:r w:rsidRPr="00A1574C">
              <w:t>Symboler</w:t>
            </w:r>
            <w:proofErr w:type="spellEnd"/>
            <w:r w:rsidRPr="00A1574C">
              <w:t xml:space="preserve"> för </w:t>
            </w:r>
            <w:proofErr w:type="spellStart"/>
            <w:r w:rsidRPr="00A1574C">
              <w:t>styranläggningar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06C83A42" w14:textId="5B00182B" w:rsidR="00A614B6" w:rsidRDefault="00A614B6" w:rsidP="00A614B6"/>
        </w:tc>
        <w:tc>
          <w:tcPr>
            <w:tcW w:w="546" w:type="dxa"/>
            <w:shd w:val="clear" w:color="auto" w:fill="auto"/>
          </w:tcPr>
          <w:p w14:paraId="4A6FAF99" w14:textId="77777777" w:rsidR="00A614B6" w:rsidRDefault="00A614B6" w:rsidP="00A614B6"/>
        </w:tc>
      </w:tr>
      <w:tr w:rsidR="00A614B6" w14:paraId="4369439E" w14:textId="77777777" w:rsidTr="008A2B99">
        <w:tc>
          <w:tcPr>
            <w:tcW w:w="2222" w:type="dxa"/>
            <w:shd w:val="clear" w:color="auto" w:fill="auto"/>
          </w:tcPr>
          <w:p w14:paraId="3BB527FD" w14:textId="77777777" w:rsidR="00A614B6" w:rsidRPr="008A1558" w:rsidRDefault="00A614B6" w:rsidP="00A614B6"/>
        </w:tc>
        <w:tc>
          <w:tcPr>
            <w:tcW w:w="963" w:type="dxa"/>
          </w:tcPr>
          <w:p w14:paraId="2FCBDB7E" w14:textId="77777777" w:rsidR="00A614B6" w:rsidRDefault="00A614B6" w:rsidP="00A614B6">
            <w:r>
              <w:rPr>
                <w:lang w:val="sv-SE"/>
              </w:rPr>
              <w:t>01.21E</w:t>
            </w:r>
          </w:p>
        </w:tc>
        <w:tc>
          <w:tcPr>
            <w:tcW w:w="4983" w:type="dxa"/>
            <w:shd w:val="clear" w:color="auto" w:fill="auto"/>
          </w:tcPr>
          <w:p w14:paraId="3AB04EA9" w14:textId="77777777" w:rsidR="00A614B6" w:rsidRPr="00A1574C" w:rsidRDefault="00A614B6" w:rsidP="00A614B6">
            <w:r w:rsidRPr="006E41A7">
              <w:t xml:space="preserve">Symbols and designation for heating, </w:t>
            </w:r>
            <w:proofErr w:type="gramStart"/>
            <w:r w:rsidRPr="006E41A7">
              <w:t>ventilation</w:t>
            </w:r>
            <w:proofErr w:type="gramEnd"/>
            <w:r w:rsidRPr="006E41A7">
              <w:t xml:space="preserve"> and sanitary installation and for automatic control</w:t>
            </w:r>
          </w:p>
        </w:tc>
        <w:tc>
          <w:tcPr>
            <w:tcW w:w="390" w:type="dxa"/>
            <w:shd w:val="clear" w:color="auto" w:fill="auto"/>
          </w:tcPr>
          <w:p w14:paraId="18C673BA" w14:textId="77777777" w:rsidR="00A614B6" w:rsidRDefault="00A614B6" w:rsidP="00A614B6"/>
        </w:tc>
        <w:tc>
          <w:tcPr>
            <w:tcW w:w="546" w:type="dxa"/>
            <w:shd w:val="clear" w:color="auto" w:fill="auto"/>
          </w:tcPr>
          <w:p w14:paraId="1052613E" w14:textId="3BF5605F" w:rsidR="00A614B6" w:rsidRDefault="00E43277" w:rsidP="00A614B6">
            <w:r>
              <w:t>X</w:t>
            </w:r>
          </w:p>
        </w:tc>
      </w:tr>
      <w:tr w:rsidR="00A614B6" w14:paraId="35D1752D" w14:textId="77777777" w:rsidTr="008A2B99">
        <w:tc>
          <w:tcPr>
            <w:tcW w:w="2222" w:type="dxa"/>
            <w:shd w:val="clear" w:color="auto" w:fill="auto"/>
          </w:tcPr>
          <w:p w14:paraId="3853D1CD" w14:textId="77777777" w:rsidR="00A614B6" w:rsidRDefault="00A614B6" w:rsidP="00A614B6"/>
        </w:tc>
        <w:tc>
          <w:tcPr>
            <w:tcW w:w="963" w:type="dxa"/>
          </w:tcPr>
          <w:p w14:paraId="02A4714E" w14:textId="77777777" w:rsidR="00A614B6" w:rsidRDefault="00A614B6" w:rsidP="00A614B6">
            <w:r>
              <w:t>01.22</w:t>
            </w:r>
          </w:p>
        </w:tc>
        <w:tc>
          <w:tcPr>
            <w:tcW w:w="4983" w:type="dxa"/>
            <w:shd w:val="clear" w:color="auto" w:fill="auto"/>
          </w:tcPr>
          <w:p w14:paraId="799B69EA" w14:textId="77777777" w:rsidR="00A614B6" w:rsidRDefault="00A614B6" w:rsidP="00A614B6">
            <w:proofErr w:type="spellStart"/>
            <w:r w:rsidRPr="00A1574C">
              <w:t>Symboler</w:t>
            </w:r>
            <w:proofErr w:type="spellEnd"/>
            <w:r w:rsidRPr="00A1574C">
              <w:t xml:space="preserve"> för </w:t>
            </w:r>
            <w:proofErr w:type="spellStart"/>
            <w:r w:rsidRPr="00A1574C">
              <w:t>kylanläggningar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5A3B3922" w14:textId="77777777" w:rsidR="00A614B6" w:rsidRDefault="00A614B6" w:rsidP="00A614B6"/>
        </w:tc>
        <w:tc>
          <w:tcPr>
            <w:tcW w:w="546" w:type="dxa"/>
            <w:shd w:val="clear" w:color="auto" w:fill="auto"/>
          </w:tcPr>
          <w:p w14:paraId="2D0BB953" w14:textId="514B3412" w:rsidR="00A614B6" w:rsidRDefault="00A614B6" w:rsidP="00A614B6"/>
        </w:tc>
      </w:tr>
      <w:tr w:rsidR="00A614B6" w14:paraId="0ACE7AD2" w14:textId="77777777" w:rsidTr="008A2B99">
        <w:tc>
          <w:tcPr>
            <w:tcW w:w="2222" w:type="dxa"/>
            <w:shd w:val="clear" w:color="auto" w:fill="auto"/>
          </w:tcPr>
          <w:p w14:paraId="3F8918E3" w14:textId="77777777" w:rsidR="00A614B6" w:rsidRDefault="00A614B6" w:rsidP="00A614B6"/>
        </w:tc>
        <w:tc>
          <w:tcPr>
            <w:tcW w:w="963" w:type="dxa"/>
          </w:tcPr>
          <w:p w14:paraId="098C98A1" w14:textId="77777777" w:rsidR="00A614B6" w:rsidRDefault="00A614B6" w:rsidP="00A614B6">
            <w:r>
              <w:rPr>
                <w:lang w:val="sv-SE"/>
              </w:rPr>
              <w:t>01.22E</w:t>
            </w:r>
          </w:p>
        </w:tc>
        <w:tc>
          <w:tcPr>
            <w:tcW w:w="4983" w:type="dxa"/>
            <w:shd w:val="clear" w:color="auto" w:fill="auto"/>
          </w:tcPr>
          <w:p w14:paraId="71C81BFF" w14:textId="77777777" w:rsidR="00A614B6" w:rsidRPr="00A1574C" w:rsidRDefault="00A614B6" w:rsidP="00A614B6">
            <w:r w:rsidRPr="006E41A7">
              <w:t>Symbols and designations for refrigerating plants</w:t>
            </w:r>
          </w:p>
        </w:tc>
        <w:tc>
          <w:tcPr>
            <w:tcW w:w="390" w:type="dxa"/>
            <w:shd w:val="clear" w:color="auto" w:fill="auto"/>
          </w:tcPr>
          <w:p w14:paraId="24E6F8BB" w14:textId="77777777" w:rsidR="00A614B6" w:rsidRDefault="00A614B6" w:rsidP="00A614B6"/>
        </w:tc>
        <w:tc>
          <w:tcPr>
            <w:tcW w:w="546" w:type="dxa"/>
            <w:shd w:val="clear" w:color="auto" w:fill="auto"/>
          </w:tcPr>
          <w:p w14:paraId="4BE0D169" w14:textId="4F7EDF59" w:rsidR="00A614B6" w:rsidRDefault="00E43277" w:rsidP="00A614B6">
            <w:r>
              <w:t>X</w:t>
            </w:r>
          </w:p>
        </w:tc>
      </w:tr>
      <w:tr w:rsidR="00A614B6" w:rsidRPr="00314750" w14:paraId="67C72BE8" w14:textId="77777777" w:rsidTr="008A2B99">
        <w:tc>
          <w:tcPr>
            <w:tcW w:w="2222" w:type="dxa"/>
            <w:shd w:val="clear" w:color="auto" w:fill="auto"/>
          </w:tcPr>
          <w:p w14:paraId="2E4A7D51" w14:textId="77777777" w:rsidR="00A614B6" w:rsidRDefault="00A614B6" w:rsidP="00A614B6"/>
        </w:tc>
        <w:tc>
          <w:tcPr>
            <w:tcW w:w="963" w:type="dxa"/>
          </w:tcPr>
          <w:p w14:paraId="7AB65AA6" w14:textId="77777777" w:rsidR="00A614B6" w:rsidRDefault="00A614B6" w:rsidP="00A614B6">
            <w:r>
              <w:rPr>
                <w:lang w:val="sv-SE"/>
              </w:rPr>
              <w:t>01.23</w:t>
            </w:r>
          </w:p>
        </w:tc>
        <w:tc>
          <w:tcPr>
            <w:tcW w:w="4983" w:type="dxa"/>
            <w:shd w:val="clear" w:color="auto" w:fill="auto"/>
          </w:tcPr>
          <w:p w14:paraId="40C0846C" w14:textId="77777777" w:rsidR="00A614B6" w:rsidRPr="00314750" w:rsidRDefault="00A614B6" w:rsidP="00A614B6">
            <w:pPr>
              <w:rPr>
                <w:lang w:val="sv-SE"/>
              </w:rPr>
            </w:pPr>
            <w:r w:rsidRPr="00CC36BC">
              <w:rPr>
                <w:lang w:val="sv-SE"/>
              </w:rPr>
              <w:t>Symboler för ledningar i mark</w:t>
            </w:r>
          </w:p>
        </w:tc>
        <w:tc>
          <w:tcPr>
            <w:tcW w:w="390" w:type="dxa"/>
            <w:shd w:val="clear" w:color="auto" w:fill="auto"/>
          </w:tcPr>
          <w:p w14:paraId="34A4EF4A" w14:textId="77777777" w:rsidR="00A614B6" w:rsidRPr="00314750" w:rsidRDefault="00A614B6" w:rsidP="00A614B6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367CAB5F" w14:textId="2F1B41AF" w:rsidR="00A614B6" w:rsidRPr="00314750" w:rsidRDefault="00A614B6" w:rsidP="00A614B6">
            <w:pPr>
              <w:rPr>
                <w:lang w:val="sv-SE"/>
              </w:rPr>
            </w:pPr>
          </w:p>
        </w:tc>
      </w:tr>
      <w:tr w:rsidR="00A614B6" w:rsidRPr="006E41A7" w14:paraId="052BCA94" w14:textId="77777777" w:rsidTr="008A2B99">
        <w:tc>
          <w:tcPr>
            <w:tcW w:w="2222" w:type="dxa"/>
            <w:shd w:val="clear" w:color="auto" w:fill="auto"/>
          </w:tcPr>
          <w:p w14:paraId="5EEC5FA9" w14:textId="77777777" w:rsidR="00A614B6" w:rsidRDefault="00A614B6" w:rsidP="00A614B6"/>
        </w:tc>
        <w:tc>
          <w:tcPr>
            <w:tcW w:w="963" w:type="dxa"/>
          </w:tcPr>
          <w:p w14:paraId="2D1EC451" w14:textId="77777777" w:rsidR="00A614B6" w:rsidRDefault="00A614B6" w:rsidP="00A614B6">
            <w:pPr>
              <w:rPr>
                <w:lang w:val="sv-SE"/>
              </w:rPr>
            </w:pPr>
            <w:r>
              <w:rPr>
                <w:lang w:val="sv-SE"/>
              </w:rPr>
              <w:t>01.23E</w:t>
            </w:r>
          </w:p>
        </w:tc>
        <w:tc>
          <w:tcPr>
            <w:tcW w:w="4983" w:type="dxa"/>
            <w:shd w:val="clear" w:color="auto" w:fill="auto"/>
          </w:tcPr>
          <w:p w14:paraId="105E1CD0" w14:textId="77777777" w:rsidR="00A614B6" w:rsidRPr="006E41A7" w:rsidRDefault="00A614B6" w:rsidP="00A614B6">
            <w:r w:rsidRPr="006E41A7">
              <w:t>Symbols and designation for underground pipes</w:t>
            </w:r>
          </w:p>
        </w:tc>
        <w:tc>
          <w:tcPr>
            <w:tcW w:w="390" w:type="dxa"/>
            <w:shd w:val="clear" w:color="auto" w:fill="auto"/>
          </w:tcPr>
          <w:p w14:paraId="058412AF" w14:textId="77777777" w:rsidR="00A614B6" w:rsidRPr="006E41A7" w:rsidRDefault="00A614B6" w:rsidP="00A614B6"/>
        </w:tc>
        <w:tc>
          <w:tcPr>
            <w:tcW w:w="546" w:type="dxa"/>
            <w:shd w:val="clear" w:color="auto" w:fill="auto"/>
          </w:tcPr>
          <w:p w14:paraId="36CD831D" w14:textId="6DDE0319" w:rsidR="00A614B6" w:rsidRPr="006E41A7" w:rsidRDefault="004F7345" w:rsidP="00A614B6">
            <w:r>
              <w:t>X</w:t>
            </w:r>
          </w:p>
        </w:tc>
      </w:tr>
      <w:tr w:rsidR="00A614B6" w:rsidRPr="00CC36BC" w14:paraId="1430054C" w14:textId="77777777" w:rsidTr="008A2B99">
        <w:tc>
          <w:tcPr>
            <w:tcW w:w="2222" w:type="dxa"/>
            <w:shd w:val="clear" w:color="auto" w:fill="auto"/>
          </w:tcPr>
          <w:p w14:paraId="7C073779" w14:textId="77777777" w:rsidR="00A614B6" w:rsidRPr="006E41A7" w:rsidRDefault="00A614B6" w:rsidP="00A614B6"/>
        </w:tc>
        <w:tc>
          <w:tcPr>
            <w:tcW w:w="963" w:type="dxa"/>
          </w:tcPr>
          <w:p w14:paraId="3BE82780" w14:textId="77777777" w:rsidR="00A614B6" w:rsidRPr="00CC36BC" w:rsidRDefault="00A614B6" w:rsidP="00A614B6">
            <w:pPr>
              <w:rPr>
                <w:lang w:val="sv-SE"/>
              </w:rPr>
            </w:pPr>
            <w:r>
              <w:rPr>
                <w:lang w:val="sv-SE"/>
              </w:rPr>
              <w:t>01.24</w:t>
            </w:r>
          </w:p>
        </w:tc>
        <w:tc>
          <w:tcPr>
            <w:tcW w:w="4983" w:type="dxa"/>
            <w:shd w:val="clear" w:color="auto" w:fill="auto"/>
          </w:tcPr>
          <w:p w14:paraId="54402DCB" w14:textId="77777777" w:rsidR="00A614B6" w:rsidRPr="00CC36BC" w:rsidRDefault="00A614B6" w:rsidP="00A614B6">
            <w:pPr>
              <w:rPr>
                <w:lang w:val="sv-SE"/>
              </w:rPr>
            </w:pPr>
            <w:proofErr w:type="spellStart"/>
            <w:r w:rsidRPr="00A1574C">
              <w:t>Plattformar</w:t>
            </w:r>
            <w:proofErr w:type="spellEnd"/>
            <w:r w:rsidRPr="00A1574C">
              <w:t xml:space="preserve"> </w:t>
            </w:r>
            <w:proofErr w:type="spellStart"/>
            <w:r w:rsidRPr="00A1574C">
              <w:t>och</w:t>
            </w:r>
            <w:proofErr w:type="spellEnd"/>
            <w:r w:rsidRPr="00A1574C">
              <w:t xml:space="preserve"> </w:t>
            </w:r>
            <w:proofErr w:type="spellStart"/>
            <w:r w:rsidRPr="00A1574C">
              <w:t>gångbryggor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3D29ABD9" w14:textId="3C6B64DD" w:rsidR="00A614B6" w:rsidRPr="00CC36BC" w:rsidRDefault="00A614B6" w:rsidP="00A614B6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02B27B47" w14:textId="2F461834" w:rsidR="00A614B6" w:rsidRPr="00CC36BC" w:rsidRDefault="00A614B6" w:rsidP="00A614B6">
            <w:pPr>
              <w:rPr>
                <w:lang w:val="sv-SE"/>
              </w:rPr>
            </w:pPr>
          </w:p>
        </w:tc>
      </w:tr>
      <w:tr w:rsidR="00A614B6" w:rsidRPr="00CC36BC" w14:paraId="1A4C1922" w14:textId="77777777" w:rsidTr="008A2B99">
        <w:tc>
          <w:tcPr>
            <w:tcW w:w="2222" w:type="dxa"/>
            <w:shd w:val="clear" w:color="auto" w:fill="auto"/>
          </w:tcPr>
          <w:p w14:paraId="1147F86D" w14:textId="77777777" w:rsidR="00A614B6" w:rsidRPr="00314750" w:rsidRDefault="00A614B6" w:rsidP="00A614B6">
            <w:pPr>
              <w:rPr>
                <w:lang w:val="sv-SE"/>
              </w:rPr>
            </w:pPr>
          </w:p>
        </w:tc>
        <w:tc>
          <w:tcPr>
            <w:tcW w:w="963" w:type="dxa"/>
          </w:tcPr>
          <w:p w14:paraId="1112207A" w14:textId="77777777" w:rsidR="00A614B6" w:rsidRDefault="00A614B6" w:rsidP="00A614B6">
            <w:pPr>
              <w:rPr>
                <w:lang w:val="sv-SE"/>
              </w:rPr>
            </w:pPr>
            <w:r>
              <w:rPr>
                <w:lang w:val="sv-SE"/>
              </w:rPr>
              <w:t>01.24E</w:t>
            </w:r>
          </w:p>
        </w:tc>
        <w:tc>
          <w:tcPr>
            <w:tcW w:w="4983" w:type="dxa"/>
            <w:shd w:val="clear" w:color="auto" w:fill="auto"/>
          </w:tcPr>
          <w:p w14:paraId="7F74A89B" w14:textId="77777777" w:rsidR="00A614B6" w:rsidRPr="00A1574C" w:rsidRDefault="00A614B6" w:rsidP="00A614B6">
            <w:r w:rsidRPr="006E41A7">
              <w:t>Platforms and walkways</w:t>
            </w:r>
          </w:p>
        </w:tc>
        <w:tc>
          <w:tcPr>
            <w:tcW w:w="390" w:type="dxa"/>
            <w:shd w:val="clear" w:color="auto" w:fill="auto"/>
          </w:tcPr>
          <w:p w14:paraId="39753CAB" w14:textId="77777777" w:rsidR="00A614B6" w:rsidRDefault="00A614B6" w:rsidP="00A614B6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61A5376C" w14:textId="516575F7" w:rsidR="00A614B6" w:rsidRPr="00CC36BC" w:rsidRDefault="004F7345" w:rsidP="00A614B6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</w:tr>
      <w:tr w:rsidR="00A614B6" w14:paraId="62CD69E8" w14:textId="77777777" w:rsidTr="008A2B99">
        <w:tc>
          <w:tcPr>
            <w:tcW w:w="2222" w:type="dxa"/>
            <w:shd w:val="clear" w:color="auto" w:fill="auto"/>
          </w:tcPr>
          <w:p w14:paraId="746CDA3B" w14:textId="77777777" w:rsidR="00A614B6" w:rsidRPr="00CC36BC" w:rsidRDefault="00A614B6" w:rsidP="00A614B6">
            <w:pPr>
              <w:rPr>
                <w:lang w:val="sv-SE"/>
              </w:rPr>
            </w:pPr>
          </w:p>
        </w:tc>
        <w:tc>
          <w:tcPr>
            <w:tcW w:w="963" w:type="dxa"/>
          </w:tcPr>
          <w:p w14:paraId="0EFD0212" w14:textId="77777777" w:rsidR="00A614B6" w:rsidRPr="00720E4D" w:rsidRDefault="00A614B6" w:rsidP="00A614B6">
            <w:pPr>
              <w:rPr>
                <w:lang w:val="sv-SE"/>
              </w:rPr>
            </w:pPr>
            <w:r>
              <w:t>01.25</w:t>
            </w:r>
          </w:p>
        </w:tc>
        <w:tc>
          <w:tcPr>
            <w:tcW w:w="4983" w:type="dxa"/>
            <w:shd w:val="clear" w:color="auto" w:fill="auto"/>
          </w:tcPr>
          <w:p w14:paraId="1B45311A" w14:textId="77777777" w:rsidR="00A614B6" w:rsidRDefault="00A614B6" w:rsidP="00A614B6">
            <w:proofErr w:type="spellStart"/>
            <w:r w:rsidRPr="00A1574C">
              <w:t>Trappor</w:t>
            </w:r>
            <w:proofErr w:type="spellEnd"/>
            <w:r w:rsidRPr="00A1574C">
              <w:t xml:space="preserve">, </w:t>
            </w:r>
            <w:proofErr w:type="spellStart"/>
            <w:r w:rsidRPr="00A1574C">
              <w:t>trappstegar</w:t>
            </w:r>
            <w:proofErr w:type="spellEnd"/>
            <w:r w:rsidRPr="00A1574C">
              <w:t xml:space="preserve">, </w:t>
            </w:r>
            <w:proofErr w:type="spellStart"/>
            <w:r w:rsidRPr="00A1574C">
              <w:t>skyddsräcken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48796DA3" w14:textId="4588758F" w:rsidR="00A614B6" w:rsidRDefault="00A614B6" w:rsidP="00A614B6"/>
        </w:tc>
        <w:tc>
          <w:tcPr>
            <w:tcW w:w="546" w:type="dxa"/>
            <w:shd w:val="clear" w:color="auto" w:fill="auto"/>
          </w:tcPr>
          <w:p w14:paraId="756FF315" w14:textId="1F12CCC3" w:rsidR="00A614B6" w:rsidRDefault="00A614B6" w:rsidP="00A614B6"/>
        </w:tc>
      </w:tr>
      <w:tr w:rsidR="00A614B6" w14:paraId="476DD33F" w14:textId="77777777" w:rsidTr="008A2B99">
        <w:tc>
          <w:tcPr>
            <w:tcW w:w="2222" w:type="dxa"/>
            <w:shd w:val="clear" w:color="auto" w:fill="auto"/>
          </w:tcPr>
          <w:p w14:paraId="7D64DE17" w14:textId="77777777" w:rsidR="00A614B6" w:rsidRPr="00CC36BC" w:rsidRDefault="00A614B6" w:rsidP="00A614B6">
            <w:pPr>
              <w:rPr>
                <w:lang w:val="sv-SE"/>
              </w:rPr>
            </w:pPr>
          </w:p>
        </w:tc>
        <w:tc>
          <w:tcPr>
            <w:tcW w:w="963" w:type="dxa"/>
          </w:tcPr>
          <w:p w14:paraId="21A91F61" w14:textId="77777777" w:rsidR="00A614B6" w:rsidRDefault="00A614B6" w:rsidP="00A614B6">
            <w:r>
              <w:rPr>
                <w:lang w:val="sv-SE"/>
              </w:rPr>
              <w:t>01.25E</w:t>
            </w:r>
          </w:p>
        </w:tc>
        <w:tc>
          <w:tcPr>
            <w:tcW w:w="4983" w:type="dxa"/>
            <w:shd w:val="clear" w:color="auto" w:fill="auto"/>
          </w:tcPr>
          <w:p w14:paraId="70258C00" w14:textId="77777777" w:rsidR="00A614B6" w:rsidRPr="00A1574C" w:rsidRDefault="00A614B6" w:rsidP="00A614B6">
            <w:r w:rsidRPr="006E41A7">
              <w:t xml:space="preserve">Stairs, </w:t>
            </w:r>
            <w:proofErr w:type="gramStart"/>
            <w:r w:rsidRPr="006E41A7">
              <w:t>stepladders</w:t>
            </w:r>
            <w:proofErr w:type="gramEnd"/>
            <w:r w:rsidRPr="006E41A7">
              <w:t xml:space="preserve"> and guardrail</w:t>
            </w:r>
          </w:p>
        </w:tc>
        <w:tc>
          <w:tcPr>
            <w:tcW w:w="390" w:type="dxa"/>
            <w:shd w:val="clear" w:color="auto" w:fill="auto"/>
          </w:tcPr>
          <w:p w14:paraId="6B78CBF1" w14:textId="77777777" w:rsidR="00A614B6" w:rsidRDefault="00A614B6" w:rsidP="00A614B6"/>
        </w:tc>
        <w:tc>
          <w:tcPr>
            <w:tcW w:w="546" w:type="dxa"/>
            <w:shd w:val="clear" w:color="auto" w:fill="auto"/>
          </w:tcPr>
          <w:p w14:paraId="1434C4C7" w14:textId="22FC5653" w:rsidR="00A614B6" w:rsidRDefault="004F7345" w:rsidP="00A614B6">
            <w:r>
              <w:t>X</w:t>
            </w:r>
          </w:p>
        </w:tc>
      </w:tr>
      <w:tr w:rsidR="00A614B6" w14:paraId="43627126" w14:textId="77777777" w:rsidTr="008A2B99">
        <w:tc>
          <w:tcPr>
            <w:tcW w:w="2222" w:type="dxa"/>
            <w:shd w:val="clear" w:color="auto" w:fill="auto"/>
          </w:tcPr>
          <w:p w14:paraId="5B4DE044" w14:textId="77777777" w:rsidR="00A614B6" w:rsidRDefault="00A614B6" w:rsidP="00A614B6"/>
        </w:tc>
        <w:tc>
          <w:tcPr>
            <w:tcW w:w="963" w:type="dxa"/>
          </w:tcPr>
          <w:p w14:paraId="55A17C60" w14:textId="77777777" w:rsidR="00A614B6" w:rsidRDefault="00A614B6" w:rsidP="00A614B6">
            <w:r>
              <w:t>01.26</w:t>
            </w:r>
          </w:p>
        </w:tc>
        <w:tc>
          <w:tcPr>
            <w:tcW w:w="4983" w:type="dxa"/>
            <w:shd w:val="clear" w:color="auto" w:fill="auto"/>
          </w:tcPr>
          <w:p w14:paraId="2F2D4964" w14:textId="77777777" w:rsidR="00A614B6" w:rsidRDefault="00A614B6" w:rsidP="00A614B6">
            <w:proofErr w:type="spellStart"/>
            <w:r>
              <w:t>Fasta</w:t>
            </w:r>
            <w:proofErr w:type="spellEnd"/>
            <w:r>
              <w:t xml:space="preserve"> </w:t>
            </w:r>
            <w:proofErr w:type="spellStart"/>
            <w:r>
              <w:t>stegar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776544FC" w14:textId="63C82D1B" w:rsidR="00A614B6" w:rsidRDefault="00A614B6" w:rsidP="00A614B6"/>
        </w:tc>
        <w:tc>
          <w:tcPr>
            <w:tcW w:w="546" w:type="dxa"/>
            <w:shd w:val="clear" w:color="auto" w:fill="auto"/>
          </w:tcPr>
          <w:p w14:paraId="03147894" w14:textId="77777777" w:rsidR="00A614B6" w:rsidRDefault="00A614B6" w:rsidP="00A614B6"/>
        </w:tc>
      </w:tr>
      <w:tr w:rsidR="00A614B6" w14:paraId="2E4A74E7" w14:textId="77777777" w:rsidTr="008A2B99">
        <w:tc>
          <w:tcPr>
            <w:tcW w:w="2222" w:type="dxa"/>
            <w:shd w:val="clear" w:color="auto" w:fill="auto"/>
          </w:tcPr>
          <w:p w14:paraId="329B9F2A" w14:textId="77777777" w:rsidR="00A614B6" w:rsidRDefault="00A614B6" w:rsidP="00A614B6"/>
        </w:tc>
        <w:tc>
          <w:tcPr>
            <w:tcW w:w="963" w:type="dxa"/>
          </w:tcPr>
          <w:p w14:paraId="1735EF5E" w14:textId="77777777" w:rsidR="00A614B6" w:rsidRDefault="00A614B6" w:rsidP="00A614B6">
            <w:r>
              <w:rPr>
                <w:lang w:val="sv-SE"/>
              </w:rPr>
              <w:t>01.26E</w:t>
            </w:r>
          </w:p>
        </w:tc>
        <w:tc>
          <w:tcPr>
            <w:tcW w:w="4983" w:type="dxa"/>
            <w:shd w:val="clear" w:color="auto" w:fill="auto"/>
          </w:tcPr>
          <w:p w14:paraId="0B2CAC36" w14:textId="77777777" w:rsidR="00A614B6" w:rsidRDefault="00A614B6" w:rsidP="00A614B6">
            <w:r>
              <w:t>Fixed ladders</w:t>
            </w:r>
          </w:p>
        </w:tc>
        <w:tc>
          <w:tcPr>
            <w:tcW w:w="390" w:type="dxa"/>
            <w:shd w:val="clear" w:color="auto" w:fill="auto"/>
          </w:tcPr>
          <w:p w14:paraId="4BD75CE6" w14:textId="77777777" w:rsidR="00A614B6" w:rsidRDefault="00A614B6" w:rsidP="00A614B6"/>
        </w:tc>
        <w:tc>
          <w:tcPr>
            <w:tcW w:w="546" w:type="dxa"/>
            <w:shd w:val="clear" w:color="auto" w:fill="auto"/>
          </w:tcPr>
          <w:p w14:paraId="2013AFC2" w14:textId="2B59E20D" w:rsidR="00A614B6" w:rsidRDefault="00E43277" w:rsidP="00A614B6">
            <w:r>
              <w:t>X</w:t>
            </w:r>
          </w:p>
        </w:tc>
      </w:tr>
      <w:tr w:rsidR="00A614B6" w14:paraId="1BF4922B" w14:textId="77777777" w:rsidTr="008A2B99">
        <w:tc>
          <w:tcPr>
            <w:tcW w:w="2222" w:type="dxa"/>
            <w:shd w:val="clear" w:color="auto" w:fill="auto"/>
          </w:tcPr>
          <w:p w14:paraId="79738A12" w14:textId="77777777" w:rsidR="00A614B6" w:rsidRDefault="00A614B6" w:rsidP="00A614B6"/>
        </w:tc>
        <w:tc>
          <w:tcPr>
            <w:tcW w:w="963" w:type="dxa"/>
          </w:tcPr>
          <w:p w14:paraId="6084D1AB" w14:textId="77777777" w:rsidR="00A614B6" w:rsidRDefault="00A614B6" w:rsidP="00A614B6">
            <w:r>
              <w:t>01.27</w:t>
            </w:r>
          </w:p>
        </w:tc>
        <w:tc>
          <w:tcPr>
            <w:tcW w:w="4983" w:type="dxa"/>
            <w:shd w:val="clear" w:color="auto" w:fill="auto"/>
          </w:tcPr>
          <w:p w14:paraId="626C7425" w14:textId="77777777" w:rsidR="00A614B6" w:rsidRDefault="00A614B6" w:rsidP="00A614B6">
            <w:proofErr w:type="spellStart"/>
            <w:r>
              <w:t>Axelkopplingar</w:t>
            </w:r>
            <w:proofErr w:type="spellEnd"/>
            <w:r>
              <w:t xml:space="preserve"> </w:t>
            </w:r>
            <w:proofErr w:type="spellStart"/>
            <w:r>
              <w:t>elastiska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75B0A646" w14:textId="78943EB2" w:rsidR="00A614B6" w:rsidRDefault="00A614B6" w:rsidP="00A614B6"/>
        </w:tc>
        <w:tc>
          <w:tcPr>
            <w:tcW w:w="546" w:type="dxa"/>
            <w:shd w:val="clear" w:color="auto" w:fill="auto"/>
          </w:tcPr>
          <w:p w14:paraId="14E7CEC8" w14:textId="77777777" w:rsidR="00A614B6" w:rsidRDefault="00A614B6" w:rsidP="00A614B6"/>
        </w:tc>
      </w:tr>
      <w:tr w:rsidR="00A614B6" w14:paraId="2771FE9F" w14:textId="77777777" w:rsidTr="008A2B99">
        <w:tc>
          <w:tcPr>
            <w:tcW w:w="2222" w:type="dxa"/>
            <w:shd w:val="clear" w:color="auto" w:fill="auto"/>
          </w:tcPr>
          <w:p w14:paraId="1098485A" w14:textId="77777777" w:rsidR="00A614B6" w:rsidRDefault="00A614B6" w:rsidP="00A614B6"/>
        </w:tc>
        <w:tc>
          <w:tcPr>
            <w:tcW w:w="963" w:type="dxa"/>
          </w:tcPr>
          <w:p w14:paraId="3D1C582C" w14:textId="77777777" w:rsidR="00A614B6" w:rsidRDefault="00A614B6" w:rsidP="00A614B6">
            <w:r>
              <w:rPr>
                <w:lang w:val="sv-SE"/>
              </w:rPr>
              <w:t>01.27E</w:t>
            </w:r>
          </w:p>
        </w:tc>
        <w:tc>
          <w:tcPr>
            <w:tcW w:w="4983" w:type="dxa"/>
            <w:shd w:val="clear" w:color="auto" w:fill="auto"/>
          </w:tcPr>
          <w:p w14:paraId="036F61A9" w14:textId="77777777" w:rsidR="00A614B6" w:rsidRDefault="00A614B6" w:rsidP="00A614B6">
            <w:r w:rsidRPr="006E41A7">
              <w:t>Elastic shaft couplings</w:t>
            </w:r>
          </w:p>
        </w:tc>
        <w:tc>
          <w:tcPr>
            <w:tcW w:w="390" w:type="dxa"/>
            <w:shd w:val="clear" w:color="auto" w:fill="auto"/>
          </w:tcPr>
          <w:p w14:paraId="6302436B" w14:textId="77777777" w:rsidR="00A614B6" w:rsidRDefault="00A614B6" w:rsidP="00A614B6"/>
        </w:tc>
        <w:tc>
          <w:tcPr>
            <w:tcW w:w="546" w:type="dxa"/>
            <w:shd w:val="clear" w:color="auto" w:fill="auto"/>
          </w:tcPr>
          <w:p w14:paraId="68E15475" w14:textId="6A363B2E" w:rsidR="00A614B6" w:rsidRDefault="0068160C" w:rsidP="00A614B6">
            <w:r>
              <w:t>X</w:t>
            </w:r>
          </w:p>
        </w:tc>
      </w:tr>
      <w:tr w:rsidR="00A614B6" w:rsidRPr="00314750" w14:paraId="231538E3" w14:textId="77777777" w:rsidTr="008A2B99">
        <w:tc>
          <w:tcPr>
            <w:tcW w:w="2222" w:type="dxa"/>
            <w:shd w:val="clear" w:color="auto" w:fill="auto"/>
          </w:tcPr>
          <w:p w14:paraId="5B41E5BD" w14:textId="77777777" w:rsidR="00A614B6" w:rsidRDefault="00A614B6" w:rsidP="00A614B6"/>
        </w:tc>
        <w:tc>
          <w:tcPr>
            <w:tcW w:w="963" w:type="dxa"/>
          </w:tcPr>
          <w:p w14:paraId="0A17648C" w14:textId="77777777" w:rsidR="00A614B6" w:rsidRDefault="00A614B6" w:rsidP="00A614B6">
            <w:r>
              <w:rPr>
                <w:lang w:val="nb-NO"/>
              </w:rPr>
              <w:t>01.28</w:t>
            </w:r>
          </w:p>
        </w:tc>
        <w:tc>
          <w:tcPr>
            <w:tcW w:w="4983" w:type="dxa"/>
            <w:shd w:val="clear" w:color="auto" w:fill="auto"/>
          </w:tcPr>
          <w:p w14:paraId="3E78FD04" w14:textId="77777777" w:rsidR="00A614B6" w:rsidRPr="00314750" w:rsidRDefault="00A614B6" w:rsidP="00A614B6">
            <w:pPr>
              <w:rPr>
                <w:lang w:val="nb-NO"/>
              </w:rPr>
            </w:pPr>
            <w:r w:rsidRPr="00A1574C">
              <w:rPr>
                <w:lang w:val="nb-NO"/>
              </w:rPr>
              <w:t>Smalkilrem profil SPZ, SPB, SPC.</w:t>
            </w:r>
          </w:p>
        </w:tc>
        <w:tc>
          <w:tcPr>
            <w:tcW w:w="390" w:type="dxa"/>
            <w:shd w:val="clear" w:color="auto" w:fill="auto"/>
          </w:tcPr>
          <w:p w14:paraId="428F5819" w14:textId="3D89521E" w:rsidR="00A614B6" w:rsidRPr="00314750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1033822A" w14:textId="77777777" w:rsidR="00A614B6" w:rsidRPr="00314750" w:rsidRDefault="00A614B6" w:rsidP="00A614B6">
            <w:pPr>
              <w:rPr>
                <w:lang w:val="nb-NO"/>
              </w:rPr>
            </w:pPr>
          </w:p>
        </w:tc>
      </w:tr>
      <w:tr w:rsidR="00A614B6" w:rsidRPr="00314750" w14:paraId="4BA33DEC" w14:textId="77777777" w:rsidTr="008A2B99">
        <w:tc>
          <w:tcPr>
            <w:tcW w:w="2222" w:type="dxa"/>
            <w:shd w:val="clear" w:color="auto" w:fill="auto"/>
          </w:tcPr>
          <w:p w14:paraId="003415B7" w14:textId="77777777" w:rsidR="00A614B6" w:rsidRDefault="00A614B6" w:rsidP="00A614B6"/>
        </w:tc>
        <w:tc>
          <w:tcPr>
            <w:tcW w:w="963" w:type="dxa"/>
          </w:tcPr>
          <w:p w14:paraId="6931B843" w14:textId="77777777" w:rsidR="00A614B6" w:rsidRDefault="00A614B6" w:rsidP="00A614B6">
            <w:pPr>
              <w:rPr>
                <w:lang w:val="nb-NO"/>
              </w:rPr>
            </w:pPr>
            <w:r>
              <w:rPr>
                <w:lang w:val="sv-SE"/>
              </w:rPr>
              <w:t>01.28E</w:t>
            </w:r>
          </w:p>
        </w:tc>
        <w:tc>
          <w:tcPr>
            <w:tcW w:w="4983" w:type="dxa"/>
            <w:shd w:val="clear" w:color="auto" w:fill="auto"/>
          </w:tcPr>
          <w:p w14:paraId="3376D7AE" w14:textId="77777777" w:rsidR="00A614B6" w:rsidRPr="00A1574C" w:rsidRDefault="00A614B6" w:rsidP="00A614B6">
            <w:pPr>
              <w:rPr>
                <w:lang w:val="nb-NO"/>
              </w:rPr>
            </w:pPr>
            <w:r w:rsidRPr="006E41A7">
              <w:rPr>
                <w:lang w:val="nb-NO"/>
              </w:rPr>
              <w:t>V-belt pulleys – SPZ, SPB, SPC</w:t>
            </w:r>
          </w:p>
        </w:tc>
        <w:tc>
          <w:tcPr>
            <w:tcW w:w="390" w:type="dxa"/>
            <w:shd w:val="clear" w:color="auto" w:fill="auto"/>
          </w:tcPr>
          <w:p w14:paraId="713D014E" w14:textId="77777777" w:rsidR="00A614B6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4C67F809" w14:textId="58200CC8" w:rsidR="00A614B6" w:rsidRPr="00314750" w:rsidRDefault="0068160C" w:rsidP="00A614B6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A614B6" w:rsidRPr="00A1574C" w14:paraId="731402CB" w14:textId="77777777" w:rsidTr="008A2B99">
        <w:tc>
          <w:tcPr>
            <w:tcW w:w="2222" w:type="dxa"/>
            <w:shd w:val="clear" w:color="auto" w:fill="auto"/>
          </w:tcPr>
          <w:p w14:paraId="508B599B" w14:textId="77777777" w:rsidR="00A614B6" w:rsidRPr="00314750" w:rsidRDefault="00A614B6" w:rsidP="00A614B6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0CF9651B" w14:textId="77777777" w:rsidR="00A614B6" w:rsidRPr="00A1574C" w:rsidRDefault="00A614B6" w:rsidP="00A614B6">
            <w:pPr>
              <w:rPr>
                <w:lang w:val="nb-NO"/>
              </w:rPr>
            </w:pPr>
            <w:r>
              <w:rPr>
                <w:lang w:val="nb-NO"/>
              </w:rPr>
              <w:t>01.29</w:t>
            </w:r>
          </w:p>
        </w:tc>
        <w:tc>
          <w:tcPr>
            <w:tcW w:w="4983" w:type="dxa"/>
            <w:shd w:val="clear" w:color="auto" w:fill="auto"/>
          </w:tcPr>
          <w:p w14:paraId="56A86F76" w14:textId="77777777" w:rsidR="00A614B6" w:rsidRPr="00A1574C" w:rsidRDefault="00A614B6" w:rsidP="00A614B6">
            <w:pPr>
              <w:rPr>
                <w:lang w:val="nb-NO"/>
              </w:rPr>
            </w:pPr>
            <w:r w:rsidRPr="00A1574C">
              <w:rPr>
                <w:lang w:val="nb-NO"/>
              </w:rPr>
              <w:t>Kilförband</w:t>
            </w:r>
          </w:p>
        </w:tc>
        <w:tc>
          <w:tcPr>
            <w:tcW w:w="390" w:type="dxa"/>
            <w:shd w:val="clear" w:color="auto" w:fill="auto"/>
          </w:tcPr>
          <w:p w14:paraId="16C8D39E" w14:textId="60974439" w:rsidR="00A614B6" w:rsidRPr="00A1574C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316B0E65" w14:textId="77777777" w:rsidR="00A614B6" w:rsidRPr="00A1574C" w:rsidRDefault="00A614B6" w:rsidP="00A614B6">
            <w:pPr>
              <w:rPr>
                <w:lang w:val="nb-NO"/>
              </w:rPr>
            </w:pPr>
          </w:p>
        </w:tc>
      </w:tr>
      <w:tr w:rsidR="00A614B6" w:rsidRPr="00A1574C" w14:paraId="4179B717" w14:textId="77777777" w:rsidTr="008A2B99">
        <w:tc>
          <w:tcPr>
            <w:tcW w:w="2222" w:type="dxa"/>
            <w:shd w:val="clear" w:color="auto" w:fill="auto"/>
          </w:tcPr>
          <w:p w14:paraId="61BC183C" w14:textId="77777777" w:rsidR="00A614B6" w:rsidRPr="00314750" w:rsidRDefault="00A614B6" w:rsidP="00A614B6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07FAA49F" w14:textId="77777777" w:rsidR="00A614B6" w:rsidRDefault="00A614B6" w:rsidP="00A614B6">
            <w:pPr>
              <w:rPr>
                <w:lang w:val="nb-NO"/>
              </w:rPr>
            </w:pPr>
            <w:r>
              <w:rPr>
                <w:lang w:val="sv-SE"/>
              </w:rPr>
              <w:t>01.29E</w:t>
            </w:r>
          </w:p>
        </w:tc>
        <w:tc>
          <w:tcPr>
            <w:tcW w:w="4983" w:type="dxa"/>
            <w:shd w:val="clear" w:color="auto" w:fill="auto"/>
          </w:tcPr>
          <w:p w14:paraId="358A0DAD" w14:textId="77777777" w:rsidR="00A614B6" w:rsidRPr="00A1574C" w:rsidRDefault="00A614B6" w:rsidP="00A614B6">
            <w:pPr>
              <w:rPr>
                <w:lang w:val="nb-NO"/>
              </w:rPr>
            </w:pPr>
            <w:r w:rsidRPr="006E41A7">
              <w:rPr>
                <w:lang w:val="nb-NO"/>
              </w:rPr>
              <w:t>Parallel keyed joints</w:t>
            </w:r>
          </w:p>
        </w:tc>
        <w:tc>
          <w:tcPr>
            <w:tcW w:w="390" w:type="dxa"/>
            <w:shd w:val="clear" w:color="auto" w:fill="auto"/>
          </w:tcPr>
          <w:p w14:paraId="0C3B7C3E" w14:textId="77777777" w:rsidR="00A614B6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611A1A8E" w14:textId="6160C5E1" w:rsidR="00A614B6" w:rsidRPr="00A1574C" w:rsidRDefault="0068160C" w:rsidP="00A614B6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A614B6" w:rsidRPr="00A1574C" w14:paraId="29FD979E" w14:textId="77777777" w:rsidTr="008A2B99">
        <w:tc>
          <w:tcPr>
            <w:tcW w:w="2222" w:type="dxa"/>
            <w:shd w:val="clear" w:color="auto" w:fill="auto"/>
          </w:tcPr>
          <w:p w14:paraId="7571D0B5" w14:textId="77777777" w:rsidR="00A614B6" w:rsidRPr="00A1574C" w:rsidRDefault="00A614B6" w:rsidP="00A614B6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2A60AA6A" w14:textId="77777777" w:rsidR="00A614B6" w:rsidRDefault="00A614B6" w:rsidP="00A614B6">
            <w:pPr>
              <w:rPr>
                <w:lang w:val="nb-NO"/>
              </w:rPr>
            </w:pPr>
            <w:r>
              <w:rPr>
                <w:lang w:val="nb-NO"/>
              </w:rPr>
              <w:t>01.30</w:t>
            </w:r>
          </w:p>
        </w:tc>
        <w:tc>
          <w:tcPr>
            <w:tcW w:w="4983" w:type="dxa"/>
            <w:shd w:val="clear" w:color="auto" w:fill="auto"/>
          </w:tcPr>
          <w:p w14:paraId="59766552" w14:textId="77777777" w:rsidR="00A614B6" w:rsidRDefault="00A614B6" w:rsidP="00A614B6">
            <w:pPr>
              <w:rPr>
                <w:lang w:val="nb-NO"/>
              </w:rPr>
            </w:pPr>
            <w:r w:rsidRPr="00F27B61">
              <w:rPr>
                <w:lang w:val="nb-NO"/>
              </w:rPr>
              <w:t>Hydraulikbestämmelser</w:t>
            </w:r>
          </w:p>
        </w:tc>
        <w:tc>
          <w:tcPr>
            <w:tcW w:w="390" w:type="dxa"/>
            <w:shd w:val="clear" w:color="auto" w:fill="auto"/>
          </w:tcPr>
          <w:p w14:paraId="2E19D933" w14:textId="77777777" w:rsidR="00A614B6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30AE4E46" w14:textId="26212A4E" w:rsidR="00A614B6" w:rsidRPr="00A1574C" w:rsidRDefault="00A614B6" w:rsidP="00A614B6">
            <w:pPr>
              <w:rPr>
                <w:lang w:val="nb-NO"/>
              </w:rPr>
            </w:pPr>
          </w:p>
        </w:tc>
      </w:tr>
      <w:tr w:rsidR="00A614B6" w:rsidRPr="00A1574C" w14:paraId="58E2609E" w14:textId="77777777" w:rsidTr="008A2B99">
        <w:tc>
          <w:tcPr>
            <w:tcW w:w="2222" w:type="dxa"/>
            <w:shd w:val="clear" w:color="auto" w:fill="auto"/>
          </w:tcPr>
          <w:p w14:paraId="00AE471E" w14:textId="77777777" w:rsidR="00A614B6" w:rsidRPr="00A1574C" w:rsidRDefault="00A614B6" w:rsidP="00A614B6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38EAFEA6" w14:textId="77777777" w:rsidR="00A614B6" w:rsidRDefault="00A614B6" w:rsidP="00A614B6">
            <w:pPr>
              <w:rPr>
                <w:lang w:val="nb-NO"/>
              </w:rPr>
            </w:pPr>
            <w:r>
              <w:rPr>
                <w:lang w:val="nb-NO"/>
              </w:rPr>
              <w:t>01.30E</w:t>
            </w:r>
          </w:p>
        </w:tc>
        <w:tc>
          <w:tcPr>
            <w:tcW w:w="4983" w:type="dxa"/>
            <w:shd w:val="clear" w:color="auto" w:fill="auto"/>
          </w:tcPr>
          <w:p w14:paraId="2A37FB5A" w14:textId="77777777" w:rsidR="00A614B6" w:rsidRPr="00F27B61" w:rsidRDefault="00A614B6" w:rsidP="00A614B6">
            <w:pPr>
              <w:rPr>
                <w:lang w:val="nb-NO"/>
              </w:rPr>
            </w:pPr>
            <w:r>
              <w:rPr>
                <w:lang w:val="nb-NO"/>
              </w:rPr>
              <w:t>Hydraulic directions</w:t>
            </w:r>
          </w:p>
        </w:tc>
        <w:tc>
          <w:tcPr>
            <w:tcW w:w="390" w:type="dxa"/>
            <w:shd w:val="clear" w:color="auto" w:fill="auto"/>
          </w:tcPr>
          <w:p w14:paraId="40B270DB" w14:textId="77777777" w:rsidR="00A614B6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18A04E23" w14:textId="589436E2" w:rsidR="00A614B6" w:rsidRDefault="0068160C" w:rsidP="00A614B6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A614B6" w:rsidRPr="00A1574C" w14:paraId="0A51F746" w14:textId="77777777" w:rsidTr="008A2B99">
        <w:tc>
          <w:tcPr>
            <w:tcW w:w="2222" w:type="dxa"/>
            <w:shd w:val="clear" w:color="auto" w:fill="auto"/>
          </w:tcPr>
          <w:p w14:paraId="4BF9835D" w14:textId="77777777" w:rsidR="00A614B6" w:rsidRPr="00A1574C" w:rsidRDefault="00A614B6" w:rsidP="00A614B6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3E316785" w14:textId="70B2EF5B" w:rsidR="00A614B6" w:rsidRDefault="00A614B6" w:rsidP="00A614B6">
            <w:pPr>
              <w:rPr>
                <w:lang w:val="nb-NO"/>
              </w:rPr>
            </w:pPr>
            <w:r>
              <w:rPr>
                <w:lang w:val="nb-NO"/>
              </w:rPr>
              <w:t>01.31</w:t>
            </w:r>
          </w:p>
        </w:tc>
        <w:tc>
          <w:tcPr>
            <w:tcW w:w="4983" w:type="dxa"/>
            <w:shd w:val="clear" w:color="auto" w:fill="auto"/>
          </w:tcPr>
          <w:p w14:paraId="085D1FE7" w14:textId="469D7EF9" w:rsidR="00A614B6" w:rsidRDefault="00A614B6" w:rsidP="00A614B6">
            <w:pPr>
              <w:rPr>
                <w:lang w:val="nb-NO"/>
              </w:rPr>
            </w:pPr>
            <w:r w:rsidRPr="00716072">
              <w:rPr>
                <w:lang w:val="nb-NO"/>
              </w:rPr>
              <w:t>Blindning av avställda processgasledningar</w:t>
            </w:r>
          </w:p>
        </w:tc>
        <w:tc>
          <w:tcPr>
            <w:tcW w:w="390" w:type="dxa"/>
            <w:shd w:val="clear" w:color="auto" w:fill="auto"/>
          </w:tcPr>
          <w:p w14:paraId="779D9870" w14:textId="77777777" w:rsidR="00A614B6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73EDF160" w14:textId="490A5664" w:rsidR="00A614B6" w:rsidRDefault="0068160C" w:rsidP="00A614B6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A614B6" w:rsidRPr="00A1574C" w14:paraId="70085179" w14:textId="77777777" w:rsidTr="008A2B99">
        <w:tc>
          <w:tcPr>
            <w:tcW w:w="2222" w:type="dxa"/>
            <w:shd w:val="clear" w:color="auto" w:fill="auto"/>
          </w:tcPr>
          <w:p w14:paraId="7FA1674F" w14:textId="77777777" w:rsidR="00A614B6" w:rsidRPr="00A1574C" w:rsidRDefault="00A614B6" w:rsidP="00A614B6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6E0540B3" w14:textId="77777777" w:rsidR="00A614B6" w:rsidRDefault="00A614B6" w:rsidP="00A614B6">
            <w:pPr>
              <w:rPr>
                <w:lang w:val="nb-NO"/>
              </w:rPr>
            </w:pPr>
            <w:r>
              <w:rPr>
                <w:lang w:val="nb-NO"/>
              </w:rPr>
              <w:t>01.39</w:t>
            </w:r>
          </w:p>
        </w:tc>
        <w:tc>
          <w:tcPr>
            <w:tcW w:w="4983" w:type="dxa"/>
            <w:shd w:val="clear" w:color="auto" w:fill="auto"/>
          </w:tcPr>
          <w:p w14:paraId="5A900EBC" w14:textId="77777777" w:rsidR="00A614B6" w:rsidRDefault="00A614B6" w:rsidP="00A614B6">
            <w:pPr>
              <w:rPr>
                <w:lang w:val="nb-NO"/>
              </w:rPr>
            </w:pPr>
            <w:r w:rsidRPr="00F30005">
              <w:rPr>
                <w:lang w:val="nb-NO"/>
              </w:rPr>
              <w:t>Guideline för mediakoder</w:t>
            </w:r>
          </w:p>
        </w:tc>
        <w:tc>
          <w:tcPr>
            <w:tcW w:w="390" w:type="dxa"/>
            <w:shd w:val="clear" w:color="auto" w:fill="auto"/>
          </w:tcPr>
          <w:p w14:paraId="639217F0" w14:textId="77777777" w:rsidR="00A614B6" w:rsidRDefault="00A614B6" w:rsidP="00A614B6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76AD43A0" w14:textId="2CA10F73" w:rsidR="00A614B6" w:rsidRDefault="0068160C" w:rsidP="00A614B6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548EB3E7" w14:textId="77777777" w:rsidTr="008A2B99">
        <w:tc>
          <w:tcPr>
            <w:tcW w:w="2222" w:type="dxa"/>
            <w:shd w:val="clear" w:color="auto" w:fill="auto"/>
          </w:tcPr>
          <w:p w14:paraId="0A2A9502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1EA31F8E" w14:textId="77777777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01.40</w:t>
            </w:r>
          </w:p>
        </w:tc>
        <w:tc>
          <w:tcPr>
            <w:tcW w:w="4983" w:type="dxa"/>
            <w:shd w:val="clear" w:color="auto" w:fill="auto"/>
          </w:tcPr>
          <w:p w14:paraId="72FE5C68" w14:textId="77777777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Verksnorm 3 (Media), Konstruktion</w:t>
            </w:r>
          </w:p>
        </w:tc>
        <w:tc>
          <w:tcPr>
            <w:tcW w:w="390" w:type="dxa"/>
            <w:shd w:val="clear" w:color="auto" w:fill="auto"/>
          </w:tcPr>
          <w:p w14:paraId="232BE91C" w14:textId="537E7C5C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669A9D3A" w14:textId="382C0A48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7DAB9538" w14:textId="77777777" w:rsidTr="008A2B99">
        <w:tc>
          <w:tcPr>
            <w:tcW w:w="2222" w:type="dxa"/>
            <w:shd w:val="clear" w:color="auto" w:fill="auto"/>
          </w:tcPr>
          <w:p w14:paraId="01988C19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54435321" w14:textId="77777777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01.41</w:t>
            </w:r>
          </w:p>
        </w:tc>
        <w:tc>
          <w:tcPr>
            <w:tcW w:w="4983" w:type="dxa"/>
            <w:shd w:val="clear" w:color="auto" w:fill="auto"/>
          </w:tcPr>
          <w:p w14:paraId="35D8EDBC" w14:textId="77777777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Verksnorm 3 (Media), Tillverkning</w:t>
            </w:r>
          </w:p>
        </w:tc>
        <w:tc>
          <w:tcPr>
            <w:tcW w:w="390" w:type="dxa"/>
            <w:shd w:val="clear" w:color="auto" w:fill="auto"/>
          </w:tcPr>
          <w:p w14:paraId="5E2514F2" w14:textId="3675B734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4FA164F9" w14:textId="0C9344A7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2546C783" w14:textId="77777777" w:rsidTr="008A2B99">
        <w:tc>
          <w:tcPr>
            <w:tcW w:w="2222" w:type="dxa"/>
            <w:shd w:val="clear" w:color="auto" w:fill="auto"/>
          </w:tcPr>
          <w:p w14:paraId="6536475A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6E5C31CB" w14:textId="3F804F1B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01.50E</w:t>
            </w:r>
          </w:p>
        </w:tc>
        <w:tc>
          <w:tcPr>
            <w:tcW w:w="4983" w:type="dxa"/>
            <w:shd w:val="clear" w:color="auto" w:fill="auto"/>
          </w:tcPr>
          <w:p w14:paraId="61EF1A60" w14:textId="29EAD2B3" w:rsidR="0068160C" w:rsidRDefault="0068160C" w:rsidP="0068160C">
            <w:pPr>
              <w:rPr>
                <w:lang w:val="nb-NO"/>
              </w:rPr>
            </w:pPr>
            <w:r w:rsidRPr="00F75FDF">
              <w:rPr>
                <w:lang w:val="nb-NO"/>
              </w:rPr>
              <w:t>Guideline for Control System Design</w:t>
            </w:r>
          </w:p>
        </w:tc>
        <w:tc>
          <w:tcPr>
            <w:tcW w:w="390" w:type="dxa"/>
            <w:shd w:val="clear" w:color="auto" w:fill="auto"/>
          </w:tcPr>
          <w:p w14:paraId="2CD3C8CA" w14:textId="4D38356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53CAC725" w14:textId="08BD72A5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47EFDD72" w14:textId="77777777" w:rsidTr="008A2B99">
        <w:tc>
          <w:tcPr>
            <w:tcW w:w="2222" w:type="dxa"/>
            <w:shd w:val="clear" w:color="auto" w:fill="auto"/>
          </w:tcPr>
          <w:p w14:paraId="6C694A39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1E515948" w14:textId="2DAABB5C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01.51</w:t>
            </w:r>
          </w:p>
        </w:tc>
        <w:tc>
          <w:tcPr>
            <w:tcW w:w="4983" w:type="dxa"/>
            <w:shd w:val="clear" w:color="auto" w:fill="auto"/>
          </w:tcPr>
          <w:p w14:paraId="31DADA47" w14:textId="679A0893" w:rsidR="0068160C" w:rsidRPr="00F75FDF" w:rsidRDefault="0068160C" w:rsidP="0068160C">
            <w:pPr>
              <w:rPr>
                <w:lang w:val="nb-NO"/>
              </w:rPr>
            </w:pPr>
            <w:r w:rsidRPr="00BC0EAF">
              <w:rPr>
                <w:lang w:val="nb-NO"/>
              </w:rPr>
              <w:t>Guideline för distributionstransformatorer</w:t>
            </w:r>
          </w:p>
        </w:tc>
        <w:tc>
          <w:tcPr>
            <w:tcW w:w="390" w:type="dxa"/>
            <w:shd w:val="clear" w:color="auto" w:fill="auto"/>
          </w:tcPr>
          <w:p w14:paraId="33F49555" w14:textId="00658684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4911B8EB" w14:textId="66E3CB5A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7DB16051" w14:textId="77777777" w:rsidTr="008A2B99">
        <w:tc>
          <w:tcPr>
            <w:tcW w:w="2222" w:type="dxa"/>
            <w:shd w:val="clear" w:color="auto" w:fill="auto"/>
          </w:tcPr>
          <w:p w14:paraId="64DC21FC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6C10A998" w14:textId="6961A829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01.52</w:t>
            </w:r>
          </w:p>
        </w:tc>
        <w:tc>
          <w:tcPr>
            <w:tcW w:w="4983" w:type="dxa"/>
            <w:shd w:val="clear" w:color="auto" w:fill="auto"/>
          </w:tcPr>
          <w:p w14:paraId="56471F62" w14:textId="667C3AE7" w:rsidR="0068160C" w:rsidRPr="00F75FDF" w:rsidRDefault="0068160C" w:rsidP="0068160C">
            <w:pPr>
              <w:rPr>
                <w:lang w:val="nb-NO"/>
              </w:rPr>
            </w:pPr>
            <w:r w:rsidRPr="00BC0EAF">
              <w:rPr>
                <w:lang w:val="nb-NO"/>
              </w:rPr>
              <w:t>Guideline för lågspänningsställverk</w:t>
            </w:r>
          </w:p>
        </w:tc>
        <w:tc>
          <w:tcPr>
            <w:tcW w:w="390" w:type="dxa"/>
            <w:shd w:val="clear" w:color="auto" w:fill="auto"/>
          </w:tcPr>
          <w:p w14:paraId="018BD37D" w14:textId="51E61E1D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6C3D1090" w14:textId="4BFD2A5D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378C32A7" w14:textId="77777777" w:rsidTr="008A2B99">
        <w:tc>
          <w:tcPr>
            <w:tcW w:w="2222" w:type="dxa"/>
            <w:shd w:val="clear" w:color="auto" w:fill="auto"/>
          </w:tcPr>
          <w:p w14:paraId="12AACE83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3DC13508" w14:textId="0371C614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01.53</w:t>
            </w:r>
          </w:p>
        </w:tc>
        <w:tc>
          <w:tcPr>
            <w:tcW w:w="4983" w:type="dxa"/>
            <w:shd w:val="clear" w:color="auto" w:fill="auto"/>
          </w:tcPr>
          <w:p w14:paraId="381C4BA6" w14:textId="5BD68AE1" w:rsidR="0068160C" w:rsidRPr="00F75FDF" w:rsidRDefault="0068160C" w:rsidP="0068160C">
            <w:pPr>
              <w:rPr>
                <w:lang w:val="nb-NO"/>
              </w:rPr>
            </w:pPr>
            <w:r w:rsidRPr="00BC0EAF">
              <w:rPr>
                <w:lang w:val="nb-NO"/>
              </w:rPr>
              <w:t>Integration lågspänningsställverk</w:t>
            </w:r>
          </w:p>
        </w:tc>
        <w:tc>
          <w:tcPr>
            <w:tcW w:w="390" w:type="dxa"/>
            <w:shd w:val="clear" w:color="auto" w:fill="auto"/>
          </w:tcPr>
          <w:p w14:paraId="308EEDAE" w14:textId="041E262B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764105E6" w14:textId="4A4F167D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6FFF83A3" w14:textId="77777777" w:rsidTr="008A2B99">
        <w:tc>
          <w:tcPr>
            <w:tcW w:w="2222" w:type="dxa"/>
            <w:shd w:val="clear" w:color="auto" w:fill="auto"/>
          </w:tcPr>
          <w:p w14:paraId="5510D645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01F8EBEA" w14:textId="35A6E7A0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01.54</w:t>
            </w:r>
          </w:p>
        </w:tc>
        <w:tc>
          <w:tcPr>
            <w:tcW w:w="4983" w:type="dxa"/>
            <w:shd w:val="clear" w:color="auto" w:fill="auto"/>
          </w:tcPr>
          <w:p w14:paraId="457F1120" w14:textId="78646062" w:rsidR="0068160C" w:rsidRPr="00F75FDF" w:rsidRDefault="0068160C" w:rsidP="0068160C">
            <w:pPr>
              <w:rPr>
                <w:lang w:val="nb-NO"/>
              </w:rPr>
            </w:pPr>
            <w:r w:rsidRPr="00BC0EAF">
              <w:rPr>
                <w:lang w:val="nb-NO"/>
              </w:rPr>
              <w:t>Guideline för driftrum</w:t>
            </w:r>
          </w:p>
        </w:tc>
        <w:tc>
          <w:tcPr>
            <w:tcW w:w="390" w:type="dxa"/>
            <w:shd w:val="clear" w:color="auto" w:fill="auto"/>
          </w:tcPr>
          <w:p w14:paraId="36C0DD68" w14:textId="13AAE324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1FFAB507" w14:textId="571E980B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7FE94A46" w14:textId="77777777" w:rsidTr="008A2B99">
        <w:tc>
          <w:tcPr>
            <w:tcW w:w="2222" w:type="dxa"/>
            <w:shd w:val="clear" w:color="auto" w:fill="auto"/>
          </w:tcPr>
          <w:p w14:paraId="5AEA98B5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74F1479E" w14:textId="35A930AA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01.55</w:t>
            </w:r>
          </w:p>
        </w:tc>
        <w:tc>
          <w:tcPr>
            <w:tcW w:w="4983" w:type="dxa"/>
            <w:shd w:val="clear" w:color="auto" w:fill="auto"/>
          </w:tcPr>
          <w:p w14:paraId="67557FDE" w14:textId="3CB10822" w:rsidR="0068160C" w:rsidRPr="00F75FDF" w:rsidRDefault="0068160C" w:rsidP="0068160C">
            <w:pPr>
              <w:rPr>
                <w:lang w:val="nb-NO"/>
              </w:rPr>
            </w:pPr>
            <w:r w:rsidRPr="00BC0EAF">
              <w:rPr>
                <w:lang w:val="nb-NO"/>
              </w:rPr>
              <w:t>Guideline för stationskontrollskåp</w:t>
            </w:r>
          </w:p>
        </w:tc>
        <w:tc>
          <w:tcPr>
            <w:tcW w:w="390" w:type="dxa"/>
            <w:shd w:val="clear" w:color="auto" w:fill="auto"/>
          </w:tcPr>
          <w:p w14:paraId="56175112" w14:textId="1DD8934D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578E0F2E" w14:textId="4BBBC7A5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57C106B4" w14:textId="77777777" w:rsidTr="008A2B99">
        <w:tc>
          <w:tcPr>
            <w:tcW w:w="2222" w:type="dxa"/>
            <w:shd w:val="clear" w:color="auto" w:fill="auto"/>
          </w:tcPr>
          <w:p w14:paraId="2522151E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2790D660" w14:textId="0FE33DBA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01.56</w:t>
            </w:r>
          </w:p>
        </w:tc>
        <w:tc>
          <w:tcPr>
            <w:tcW w:w="4983" w:type="dxa"/>
            <w:shd w:val="clear" w:color="auto" w:fill="auto"/>
          </w:tcPr>
          <w:p w14:paraId="7A7CD65F" w14:textId="23729524" w:rsidR="0068160C" w:rsidRPr="00BC0EAF" w:rsidRDefault="0068160C" w:rsidP="0068160C">
            <w:pPr>
              <w:rPr>
                <w:lang w:val="nb-NO"/>
              </w:rPr>
            </w:pPr>
            <w:r w:rsidRPr="000C6714">
              <w:rPr>
                <w:lang w:val="nb-NO"/>
              </w:rPr>
              <w:t>Guideline för mellanspänningsställverk</w:t>
            </w:r>
          </w:p>
        </w:tc>
        <w:tc>
          <w:tcPr>
            <w:tcW w:w="390" w:type="dxa"/>
            <w:shd w:val="clear" w:color="auto" w:fill="auto"/>
          </w:tcPr>
          <w:p w14:paraId="2238EEE1" w14:textId="1897C5CB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7D30E4A8" w14:textId="7DE6E31F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5858C3F0" w14:textId="77777777" w:rsidTr="008A2B99">
        <w:tc>
          <w:tcPr>
            <w:tcW w:w="2222" w:type="dxa"/>
            <w:shd w:val="clear" w:color="auto" w:fill="auto"/>
          </w:tcPr>
          <w:p w14:paraId="11A5B078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1C6F9375" w14:textId="5C3D21E5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01.57</w:t>
            </w:r>
          </w:p>
        </w:tc>
        <w:tc>
          <w:tcPr>
            <w:tcW w:w="4983" w:type="dxa"/>
            <w:shd w:val="clear" w:color="auto" w:fill="auto"/>
          </w:tcPr>
          <w:p w14:paraId="7F78BB41" w14:textId="15572287" w:rsidR="0068160C" w:rsidRPr="00BC0EAF" w:rsidRDefault="0068160C" w:rsidP="0068160C">
            <w:pPr>
              <w:rPr>
                <w:lang w:val="nb-NO"/>
              </w:rPr>
            </w:pPr>
            <w:r w:rsidRPr="000C6714">
              <w:rPr>
                <w:lang w:val="nb-NO"/>
              </w:rPr>
              <w:t>Guideline för reläskydd</w:t>
            </w:r>
          </w:p>
        </w:tc>
        <w:tc>
          <w:tcPr>
            <w:tcW w:w="390" w:type="dxa"/>
            <w:shd w:val="clear" w:color="auto" w:fill="auto"/>
          </w:tcPr>
          <w:p w14:paraId="55B49EF4" w14:textId="118BC7E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0D42D7AD" w14:textId="1DA428D4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09580A3E" w14:textId="77777777" w:rsidTr="008A2B99">
        <w:tc>
          <w:tcPr>
            <w:tcW w:w="2222" w:type="dxa"/>
            <w:shd w:val="clear" w:color="auto" w:fill="auto"/>
          </w:tcPr>
          <w:p w14:paraId="1B753AC8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963" w:type="dxa"/>
          </w:tcPr>
          <w:p w14:paraId="7B5CBE21" w14:textId="2C1A3D35" w:rsidR="0068160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01.58</w:t>
            </w:r>
          </w:p>
        </w:tc>
        <w:tc>
          <w:tcPr>
            <w:tcW w:w="4983" w:type="dxa"/>
            <w:shd w:val="clear" w:color="auto" w:fill="auto"/>
          </w:tcPr>
          <w:p w14:paraId="2FF6F006" w14:textId="5E510C7B" w:rsidR="0068160C" w:rsidRPr="00BC0EAF" w:rsidRDefault="0068160C" w:rsidP="0068160C">
            <w:pPr>
              <w:rPr>
                <w:lang w:val="nb-NO"/>
              </w:rPr>
            </w:pPr>
            <w:r w:rsidRPr="000C6714">
              <w:rPr>
                <w:lang w:val="nb-NO"/>
              </w:rPr>
              <w:t>Guideline för likströmssytem</w:t>
            </w:r>
          </w:p>
        </w:tc>
        <w:tc>
          <w:tcPr>
            <w:tcW w:w="390" w:type="dxa"/>
            <w:shd w:val="clear" w:color="auto" w:fill="auto"/>
          </w:tcPr>
          <w:p w14:paraId="2F62EFB8" w14:textId="3A80A383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01934202" w14:textId="3DBF1D90" w:rsidR="0068160C" w:rsidRPr="00A1574C" w:rsidRDefault="0068160C" w:rsidP="0068160C">
            <w:pPr>
              <w:rPr>
                <w:lang w:val="nb-NO"/>
              </w:rPr>
            </w:pPr>
            <w:r>
              <w:rPr>
                <w:lang w:val="nb-NO"/>
              </w:rPr>
              <w:t>X</w:t>
            </w:r>
          </w:p>
        </w:tc>
      </w:tr>
      <w:tr w:rsidR="0068160C" w:rsidRPr="00A1574C" w14:paraId="1479CCEF" w14:textId="77777777" w:rsidTr="008A2B99">
        <w:tc>
          <w:tcPr>
            <w:tcW w:w="2222" w:type="dxa"/>
            <w:shd w:val="clear" w:color="auto" w:fill="auto"/>
          </w:tcPr>
          <w:p w14:paraId="3A8893B5" w14:textId="77777777" w:rsidR="0068160C" w:rsidRPr="00A1574C" w:rsidRDefault="0068160C" w:rsidP="0068160C">
            <w:pPr>
              <w:rPr>
                <w:lang w:val="nb-NO"/>
              </w:rPr>
            </w:pPr>
            <w:r>
              <w:rPr>
                <w:b/>
                <w:lang w:val="nb-NO"/>
              </w:rPr>
              <w:t>Procurement</w:t>
            </w:r>
          </w:p>
        </w:tc>
        <w:tc>
          <w:tcPr>
            <w:tcW w:w="963" w:type="dxa"/>
          </w:tcPr>
          <w:p w14:paraId="24976517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4983" w:type="dxa"/>
            <w:shd w:val="clear" w:color="auto" w:fill="auto"/>
          </w:tcPr>
          <w:p w14:paraId="5F0DF121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390" w:type="dxa"/>
            <w:shd w:val="clear" w:color="auto" w:fill="auto"/>
          </w:tcPr>
          <w:p w14:paraId="34E86DA9" w14:textId="77777777" w:rsidR="0068160C" w:rsidRPr="00A1574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53C3AABC" w14:textId="77777777" w:rsidR="0068160C" w:rsidRPr="00A1574C" w:rsidRDefault="0068160C" w:rsidP="0068160C">
            <w:pPr>
              <w:rPr>
                <w:lang w:val="nb-NO"/>
              </w:rPr>
            </w:pPr>
          </w:p>
        </w:tc>
      </w:tr>
      <w:tr w:rsidR="0068160C" w:rsidRPr="00A1574C" w14:paraId="41B30D8D" w14:textId="77777777" w:rsidTr="008A2B99">
        <w:tc>
          <w:tcPr>
            <w:tcW w:w="2222" w:type="dxa"/>
            <w:shd w:val="clear" w:color="auto" w:fill="auto"/>
          </w:tcPr>
          <w:p w14:paraId="1FB7B01D" w14:textId="77777777" w:rsidR="0068160C" w:rsidRPr="005A331D" w:rsidRDefault="0068160C" w:rsidP="0068160C">
            <w:pPr>
              <w:rPr>
                <w:b/>
                <w:lang w:val="nb-NO"/>
              </w:rPr>
            </w:pPr>
          </w:p>
        </w:tc>
        <w:tc>
          <w:tcPr>
            <w:tcW w:w="963" w:type="dxa"/>
          </w:tcPr>
          <w:p w14:paraId="64EC005B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4983" w:type="dxa"/>
            <w:shd w:val="clear" w:color="auto" w:fill="auto"/>
          </w:tcPr>
          <w:p w14:paraId="4CD68943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390" w:type="dxa"/>
            <w:shd w:val="clear" w:color="auto" w:fill="auto"/>
          </w:tcPr>
          <w:p w14:paraId="5D5C9FE3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456EAB6B" w14:textId="77777777" w:rsidR="0068160C" w:rsidRPr="00A1574C" w:rsidRDefault="0068160C" w:rsidP="0068160C">
            <w:pPr>
              <w:rPr>
                <w:lang w:val="nb-NO"/>
              </w:rPr>
            </w:pPr>
          </w:p>
        </w:tc>
      </w:tr>
      <w:tr w:rsidR="0068160C" w:rsidRPr="00A1574C" w14:paraId="469E5F14" w14:textId="77777777" w:rsidTr="008A2B99">
        <w:tc>
          <w:tcPr>
            <w:tcW w:w="2222" w:type="dxa"/>
            <w:shd w:val="clear" w:color="auto" w:fill="auto"/>
          </w:tcPr>
          <w:p w14:paraId="0D1BA05C" w14:textId="77777777" w:rsidR="0068160C" w:rsidRPr="005A331D" w:rsidRDefault="0068160C" w:rsidP="0068160C">
            <w:pPr>
              <w:rPr>
                <w:b/>
                <w:lang w:val="nb-NO"/>
              </w:rPr>
            </w:pPr>
          </w:p>
        </w:tc>
        <w:tc>
          <w:tcPr>
            <w:tcW w:w="963" w:type="dxa"/>
          </w:tcPr>
          <w:p w14:paraId="77E39D7E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4983" w:type="dxa"/>
            <w:shd w:val="clear" w:color="auto" w:fill="auto"/>
          </w:tcPr>
          <w:p w14:paraId="721DF430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390" w:type="dxa"/>
            <w:shd w:val="clear" w:color="auto" w:fill="auto"/>
          </w:tcPr>
          <w:p w14:paraId="022DDABD" w14:textId="77777777" w:rsidR="0068160C" w:rsidRDefault="0068160C" w:rsidP="0068160C">
            <w:pPr>
              <w:rPr>
                <w:lang w:val="nb-NO"/>
              </w:rPr>
            </w:pPr>
          </w:p>
        </w:tc>
        <w:tc>
          <w:tcPr>
            <w:tcW w:w="546" w:type="dxa"/>
            <w:shd w:val="clear" w:color="auto" w:fill="auto"/>
          </w:tcPr>
          <w:p w14:paraId="342D3D88" w14:textId="77777777" w:rsidR="0068160C" w:rsidRPr="00A1574C" w:rsidRDefault="0068160C" w:rsidP="0068160C">
            <w:pPr>
              <w:rPr>
                <w:lang w:val="nb-NO"/>
              </w:rPr>
            </w:pPr>
          </w:p>
        </w:tc>
      </w:tr>
      <w:tr w:rsidR="0068160C" w14:paraId="31837405" w14:textId="77777777" w:rsidTr="008A2B99">
        <w:tc>
          <w:tcPr>
            <w:tcW w:w="2222" w:type="dxa"/>
            <w:shd w:val="clear" w:color="auto" w:fill="auto"/>
          </w:tcPr>
          <w:p w14:paraId="44B2567C" w14:textId="77777777" w:rsidR="0068160C" w:rsidRPr="00FA4E7C" w:rsidRDefault="0068160C" w:rsidP="0068160C">
            <w:pPr>
              <w:rPr>
                <w:b/>
              </w:rPr>
            </w:pPr>
          </w:p>
        </w:tc>
        <w:tc>
          <w:tcPr>
            <w:tcW w:w="963" w:type="dxa"/>
          </w:tcPr>
          <w:p w14:paraId="08ACB32F" w14:textId="77777777" w:rsidR="0068160C" w:rsidRDefault="0068160C" w:rsidP="0068160C"/>
        </w:tc>
        <w:tc>
          <w:tcPr>
            <w:tcW w:w="4983" w:type="dxa"/>
            <w:shd w:val="clear" w:color="auto" w:fill="auto"/>
          </w:tcPr>
          <w:p w14:paraId="6462C745" w14:textId="77777777" w:rsidR="0068160C" w:rsidRDefault="0068160C" w:rsidP="0068160C"/>
        </w:tc>
        <w:tc>
          <w:tcPr>
            <w:tcW w:w="390" w:type="dxa"/>
            <w:shd w:val="clear" w:color="auto" w:fill="auto"/>
          </w:tcPr>
          <w:p w14:paraId="3C83A0EC" w14:textId="77777777" w:rsidR="0068160C" w:rsidRDefault="0068160C" w:rsidP="0068160C"/>
        </w:tc>
        <w:tc>
          <w:tcPr>
            <w:tcW w:w="546" w:type="dxa"/>
            <w:shd w:val="clear" w:color="auto" w:fill="auto"/>
          </w:tcPr>
          <w:p w14:paraId="20C14511" w14:textId="77777777" w:rsidR="0068160C" w:rsidRDefault="0068160C" w:rsidP="0068160C"/>
        </w:tc>
      </w:tr>
      <w:tr w:rsidR="0068160C" w14:paraId="1C32E176" w14:textId="77777777" w:rsidTr="008A2B99">
        <w:tc>
          <w:tcPr>
            <w:tcW w:w="2222" w:type="dxa"/>
            <w:shd w:val="clear" w:color="auto" w:fill="auto"/>
          </w:tcPr>
          <w:p w14:paraId="1B06AB4D" w14:textId="77777777" w:rsidR="0068160C" w:rsidRPr="00FA4E7C" w:rsidRDefault="0068160C" w:rsidP="0068160C">
            <w:pPr>
              <w:rPr>
                <w:b/>
              </w:rPr>
            </w:pPr>
          </w:p>
        </w:tc>
        <w:tc>
          <w:tcPr>
            <w:tcW w:w="963" w:type="dxa"/>
          </w:tcPr>
          <w:p w14:paraId="69E66763" w14:textId="77777777" w:rsidR="0068160C" w:rsidRDefault="0068160C" w:rsidP="0068160C"/>
        </w:tc>
        <w:tc>
          <w:tcPr>
            <w:tcW w:w="4983" w:type="dxa"/>
            <w:shd w:val="clear" w:color="auto" w:fill="auto"/>
          </w:tcPr>
          <w:p w14:paraId="47192691" w14:textId="77777777" w:rsidR="0068160C" w:rsidRDefault="0068160C" w:rsidP="0068160C"/>
        </w:tc>
        <w:tc>
          <w:tcPr>
            <w:tcW w:w="390" w:type="dxa"/>
            <w:shd w:val="clear" w:color="auto" w:fill="auto"/>
          </w:tcPr>
          <w:p w14:paraId="2AE96E35" w14:textId="77777777" w:rsidR="0068160C" w:rsidRDefault="0068160C" w:rsidP="0068160C"/>
        </w:tc>
        <w:tc>
          <w:tcPr>
            <w:tcW w:w="546" w:type="dxa"/>
            <w:shd w:val="clear" w:color="auto" w:fill="auto"/>
          </w:tcPr>
          <w:p w14:paraId="58359F73" w14:textId="77777777" w:rsidR="0068160C" w:rsidRDefault="0068160C" w:rsidP="0068160C"/>
        </w:tc>
      </w:tr>
      <w:tr w:rsidR="0068160C" w14:paraId="6A7121E6" w14:textId="77777777" w:rsidTr="008A2B99">
        <w:tc>
          <w:tcPr>
            <w:tcW w:w="2222" w:type="dxa"/>
            <w:shd w:val="clear" w:color="auto" w:fill="auto"/>
          </w:tcPr>
          <w:p w14:paraId="670027CF" w14:textId="77777777" w:rsidR="0068160C" w:rsidRPr="00FA4E7C" w:rsidRDefault="0068160C" w:rsidP="0068160C">
            <w:pPr>
              <w:rPr>
                <w:b/>
              </w:rPr>
            </w:pPr>
          </w:p>
        </w:tc>
        <w:tc>
          <w:tcPr>
            <w:tcW w:w="963" w:type="dxa"/>
          </w:tcPr>
          <w:p w14:paraId="0C041608" w14:textId="77777777" w:rsidR="0068160C" w:rsidRDefault="0068160C" w:rsidP="0068160C"/>
        </w:tc>
        <w:tc>
          <w:tcPr>
            <w:tcW w:w="4983" w:type="dxa"/>
            <w:shd w:val="clear" w:color="auto" w:fill="auto"/>
          </w:tcPr>
          <w:p w14:paraId="13CDDE9E" w14:textId="77777777" w:rsidR="0068160C" w:rsidRDefault="0068160C" w:rsidP="0068160C"/>
        </w:tc>
        <w:tc>
          <w:tcPr>
            <w:tcW w:w="390" w:type="dxa"/>
            <w:shd w:val="clear" w:color="auto" w:fill="auto"/>
          </w:tcPr>
          <w:p w14:paraId="5BE1FF3B" w14:textId="77777777" w:rsidR="0068160C" w:rsidRDefault="0068160C" w:rsidP="0068160C"/>
        </w:tc>
        <w:tc>
          <w:tcPr>
            <w:tcW w:w="546" w:type="dxa"/>
            <w:shd w:val="clear" w:color="auto" w:fill="auto"/>
          </w:tcPr>
          <w:p w14:paraId="08095E3E" w14:textId="77777777" w:rsidR="0068160C" w:rsidRDefault="0068160C" w:rsidP="0068160C"/>
        </w:tc>
      </w:tr>
      <w:tr w:rsidR="0068160C" w14:paraId="3BDA87EC" w14:textId="77777777" w:rsidTr="008A2B99">
        <w:tc>
          <w:tcPr>
            <w:tcW w:w="2222" w:type="dxa"/>
            <w:shd w:val="clear" w:color="auto" w:fill="auto"/>
          </w:tcPr>
          <w:p w14:paraId="112E694C" w14:textId="77777777" w:rsidR="0068160C" w:rsidRPr="00FA4E7C" w:rsidRDefault="0068160C" w:rsidP="0068160C">
            <w:pPr>
              <w:rPr>
                <w:b/>
              </w:rPr>
            </w:pPr>
          </w:p>
        </w:tc>
        <w:tc>
          <w:tcPr>
            <w:tcW w:w="963" w:type="dxa"/>
          </w:tcPr>
          <w:p w14:paraId="3C8A3BF0" w14:textId="77777777" w:rsidR="0068160C" w:rsidRDefault="0068160C" w:rsidP="0068160C"/>
        </w:tc>
        <w:tc>
          <w:tcPr>
            <w:tcW w:w="4983" w:type="dxa"/>
            <w:shd w:val="clear" w:color="auto" w:fill="auto"/>
          </w:tcPr>
          <w:p w14:paraId="1E2A29ED" w14:textId="77777777" w:rsidR="0068160C" w:rsidRDefault="0068160C" w:rsidP="0068160C"/>
        </w:tc>
        <w:tc>
          <w:tcPr>
            <w:tcW w:w="390" w:type="dxa"/>
            <w:shd w:val="clear" w:color="auto" w:fill="auto"/>
          </w:tcPr>
          <w:p w14:paraId="5297245D" w14:textId="77777777" w:rsidR="0068160C" w:rsidRDefault="0068160C" w:rsidP="0068160C"/>
        </w:tc>
        <w:tc>
          <w:tcPr>
            <w:tcW w:w="546" w:type="dxa"/>
            <w:shd w:val="clear" w:color="auto" w:fill="auto"/>
          </w:tcPr>
          <w:p w14:paraId="0B5AF7A1" w14:textId="77777777" w:rsidR="0068160C" w:rsidRDefault="0068160C" w:rsidP="0068160C"/>
        </w:tc>
      </w:tr>
      <w:tr w:rsidR="0068160C" w14:paraId="010AFFB9" w14:textId="77777777" w:rsidTr="008A2B99">
        <w:tc>
          <w:tcPr>
            <w:tcW w:w="2222" w:type="dxa"/>
            <w:shd w:val="clear" w:color="auto" w:fill="auto"/>
          </w:tcPr>
          <w:p w14:paraId="499D378F" w14:textId="77777777" w:rsidR="0068160C" w:rsidRPr="00FA4E7C" w:rsidRDefault="0068160C" w:rsidP="0068160C">
            <w:pPr>
              <w:rPr>
                <w:b/>
              </w:rPr>
            </w:pPr>
          </w:p>
        </w:tc>
        <w:tc>
          <w:tcPr>
            <w:tcW w:w="963" w:type="dxa"/>
          </w:tcPr>
          <w:p w14:paraId="2F694616" w14:textId="77777777" w:rsidR="0068160C" w:rsidRDefault="0068160C" w:rsidP="0068160C"/>
        </w:tc>
        <w:tc>
          <w:tcPr>
            <w:tcW w:w="4983" w:type="dxa"/>
            <w:shd w:val="clear" w:color="auto" w:fill="auto"/>
          </w:tcPr>
          <w:p w14:paraId="74B28B5D" w14:textId="77777777" w:rsidR="0068160C" w:rsidRDefault="0068160C" w:rsidP="0068160C"/>
        </w:tc>
        <w:tc>
          <w:tcPr>
            <w:tcW w:w="390" w:type="dxa"/>
            <w:shd w:val="clear" w:color="auto" w:fill="auto"/>
          </w:tcPr>
          <w:p w14:paraId="009952AB" w14:textId="77777777" w:rsidR="0068160C" w:rsidRDefault="0068160C" w:rsidP="0068160C"/>
        </w:tc>
        <w:tc>
          <w:tcPr>
            <w:tcW w:w="546" w:type="dxa"/>
            <w:shd w:val="clear" w:color="auto" w:fill="auto"/>
          </w:tcPr>
          <w:p w14:paraId="1505228C" w14:textId="77777777" w:rsidR="0068160C" w:rsidRDefault="0068160C" w:rsidP="0068160C"/>
        </w:tc>
      </w:tr>
      <w:tr w:rsidR="0068160C" w14:paraId="729B9C4B" w14:textId="77777777" w:rsidTr="008A2B99">
        <w:tc>
          <w:tcPr>
            <w:tcW w:w="2222" w:type="dxa"/>
            <w:shd w:val="clear" w:color="auto" w:fill="auto"/>
          </w:tcPr>
          <w:p w14:paraId="1E01174A" w14:textId="77777777" w:rsidR="0068160C" w:rsidRPr="00FA4E7C" w:rsidRDefault="0068160C" w:rsidP="0068160C">
            <w:pPr>
              <w:rPr>
                <w:b/>
              </w:rPr>
            </w:pPr>
          </w:p>
        </w:tc>
        <w:tc>
          <w:tcPr>
            <w:tcW w:w="963" w:type="dxa"/>
          </w:tcPr>
          <w:p w14:paraId="2AE7411F" w14:textId="77777777" w:rsidR="0068160C" w:rsidRDefault="0068160C" w:rsidP="0068160C"/>
        </w:tc>
        <w:tc>
          <w:tcPr>
            <w:tcW w:w="4983" w:type="dxa"/>
            <w:shd w:val="clear" w:color="auto" w:fill="auto"/>
          </w:tcPr>
          <w:p w14:paraId="04BA17AF" w14:textId="77777777" w:rsidR="0068160C" w:rsidRDefault="0068160C" w:rsidP="0068160C"/>
        </w:tc>
        <w:tc>
          <w:tcPr>
            <w:tcW w:w="390" w:type="dxa"/>
            <w:shd w:val="clear" w:color="auto" w:fill="auto"/>
          </w:tcPr>
          <w:p w14:paraId="722B4ABF" w14:textId="77777777" w:rsidR="0068160C" w:rsidRDefault="0068160C" w:rsidP="0068160C"/>
        </w:tc>
        <w:tc>
          <w:tcPr>
            <w:tcW w:w="546" w:type="dxa"/>
            <w:shd w:val="clear" w:color="auto" w:fill="auto"/>
          </w:tcPr>
          <w:p w14:paraId="01DF67BE" w14:textId="77777777" w:rsidR="0068160C" w:rsidRDefault="0068160C" w:rsidP="0068160C"/>
        </w:tc>
      </w:tr>
      <w:tr w:rsidR="0068160C" w14:paraId="3C4FFB48" w14:textId="77777777" w:rsidTr="008A2B99">
        <w:tc>
          <w:tcPr>
            <w:tcW w:w="2222" w:type="dxa"/>
            <w:shd w:val="clear" w:color="auto" w:fill="auto"/>
          </w:tcPr>
          <w:p w14:paraId="56C7D2E5" w14:textId="77777777" w:rsidR="0068160C" w:rsidRPr="00FA4E7C" w:rsidRDefault="0068160C" w:rsidP="0068160C">
            <w:pPr>
              <w:rPr>
                <w:b/>
              </w:rPr>
            </w:pPr>
          </w:p>
        </w:tc>
        <w:tc>
          <w:tcPr>
            <w:tcW w:w="963" w:type="dxa"/>
          </w:tcPr>
          <w:p w14:paraId="4AF29074" w14:textId="77777777" w:rsidR="0068160C" w:rsidRDefault="0068160C" w:rsidP="0068160C"/>
        </w:tc>
        <w:tc>
          <w:tcPr>
            <w:tcW w:w="4983" w:type="dxa"/>
            <w:shd w:val="clear" w:color="auto" w:fill="auto"/>
          </w:tcPr>
          <w:p w14:paraId="569C963E" w14:textId="77777777" w:rsidR="0068160C" w:rsidRDefault="0068160C" w:rsidP="0068160C"/>
        </w:tc>
        <w:tc>
          <w:tcPr>
            <w:tcW w:w="390" w:type="dxa"/>
            <w:shd w:val="clear" w:color="auto" w:fill="auto"/>
          </w:tcPr>
          <w:p w14:paraId="503CBC23" w14:textId="77777777" w:rsidR="0068160C" w:rsidRDefault="0068160C" w:rsidP="0068160C"/>
        </w:tc>
        <w:tc>
          <w:tcPr>
            <w:tcW w:w="546" w:type="dxa"/>
            <w:shd w:val="clear" w:color="auto" w:fill="auto"/>
          </w:tcPr>
          <w:p w14:paraId="450A6EF8" w14:textId="77777777" w:rsidR="0068160C" w:rsidRDefault="0068160C" w:rsidP="0068160C"/>
        </w:tc>
      </w:tr>
    </w:tbl>
    <w:p w14:paraId="6367D52B" w14:textId="77777777" w:rsidR="00B25017" w:rsidRDefault="00352547">
      <w:r>
        <w:br w:type="page"/>
      </w:r>
    </w:p>
    <w:tbl>
      <w:tblPr>
        <w:tblW w:w="9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963"/>
        <w:gridCol w:w="4983"/>
        <w:gridCol w:w="390"/>
        <w:gridCol w:w="546"/>
      </w:tblGrid>
      <w:tr w:rsidR="00B25017" w:rsidRPr="00B25017" w14:paraId="6E810184" w14:textId="77777777" w:rsidTr="00B25017"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AE8F" w14:textId="77777777" w:rsidR="00B25017" w:rsidRPr="00B25017" w:rsidRDefault="00B25017" w:rsidP="006F6B91">
            <w:pPr>
              <w:rPr>
                <w:b/>
              </w:rPr>
            </w:pPr>
            <w:r w:rsidRPr="00B25017">
              <w:rPr>
                <w:b/>
              </w:rPr>
              <w:lastRenderedPageBreak/>
              <w:t>Categories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78EA" w14:textId="77777777" w:rsidR="00B25017" w:rsidRPr="00B25017" w:rsidRDefault="00B25017" w:rsidP="006F6B91">
            <w:pPr>
              <w:rPr>
                <w:b/>
              </w:rPr>
            </w:pPr>
            <w:r w:rsidRPr="00B25017">
              <w:rPr>
                <w:b/>
              </w:rPr>
              <w:t>RTI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A877" w14:textId="77777777" w:rsidR="00B25017" w:rsidRPr="00B25017" w:rsidRDefault="00B25017" w:rsidP="006F6B91">
            <w:pPr>
              <w:rPr>
                <w:b/>
              </w:rPr>
            </w:pPr>
            <w:r w:rsidRPr="00B25017">
              <w:rPr>
                <w:b/>
              </w:rPr>
              <w:t>Name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8FA9" w14:textId="77777777" w:rsidR="00B25017" w:rsidRPr="00B25017" w:rsidRDefault="00B25017" w:rsidP="006F6B91">
            <w:pPr>
              <w:rPr>
                <w:b/>
              </w:rPr>
            </w:pPr>
            <w:r w:rsidRPr="00B25017">
              <w:rPr>
                <w:b/>
              </w:rPr>
              <w:t>A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033C" w14:textId="77777777" w:rsidR="00B25017" w:rsidRPr="00B25017" w:rsidRDefault="00B25017" w:rsidP="006F6B91">
            <w:pPr>
              <w:rPr>
                <w:b/>
              </w:rPr>
            </w:pPr>
            <w:r w:rsidRPr="00B25017">
              <w:rPr>
                <w:b/>
              </w:rPr>
              <w:t>NA</w:t>
            </w:r>
          </w:p>
        </w:tc>
      </w:tr>
      <w:tr w:rsidR="00692A66" w14:paraId="0E72075E" w14:textId="77777777" w:rsidTr="008A2B99">
        <w:tc>
          <w:tcPr>
            <w:tcW w:w="2222" w:type="dxa"/>
            <w:shd w:val="clear" w:color="auto" w:fill="auto"/>
          </w:tcPr>
          <w:p w14:paraId="6624145F" w14:textId="77777777" w:rsidR="00692A66" w:rsidRPr="00FA4E7C" w:rsidRDefault="00692A66" w:rsidP="00AB215A">
            <w:pPr>
              <w:rPr>
                <w:b/>
              </w:rPr>
            </w:pPr>
            <w:r>
              <w:rPr>
                <w:b/>
              </w:rPr>
              <w:t>EHSQ</w:t>
            </w:r>
          </w:p>
        </w:tc>
        <w:tc>
          <w:tcPr>
            <w:tcW w:w="963" w:type="dxa"/>
          </w:tcPr>
          <w:p w14:paraId="112E5E40" w14:textId="77777777" w:rsidR="00692A66" w:rsidRDefault="00692A66" w:rsidP="00AB215A"/>
        </w:tc>
        <w:tc>
          <w:tcPr>
            <w:tcW w:w="4983" w:type="dxa"/>
            <w:shd w:val="clear" w:color="auto" w:fill="auto"/>
          </w:tcPr>
          <w:p w14:paraId="3AE279A5" w14:textId="77777777" w:rsidR="00692A66" w:rsidRDefault="00692A66" w:rsidP="00AB215A"/>
        </w:tc>
        <w:tc>
          <w:tcPr>
            <w:tcW w:w="390" w:type="dxa"/>
            <w:shd w:val="clear" w:color="auto" w:fill="auto"/>
          </w:tcPr>
          <w:p w14:paraId="1D6171DB" w14:textId="77777777" w:rsidR="00692A66" w:rsidRDefault="00692A66" w:rsidP="00AB215A"/>
        </w:tc>
        <w:tc>
          <w:tcPr>
            <w:tcW w:w="546" w:type="dxa"/>
            <w:shd w:val="clear" w:color="auto" w:fill="auto"/>
          </w:tcPr>
          <w:p w14:paraId="3E5999E7" w14:textId="77777777" w:rsidR="00692A66" w:rsidRDefault="00692A66" w:rsidP="00AB215A"/>
        </w:tc>
      </w:tr>
      <w:tr w:rsidR="00692A66" w:rsidRPr="00A614B6" w14:paraId="5A47DC12" w14:textId="77777777" w:rsidTr="008A2B99">
        <w:tc>
          <w:tcPr>
            <w:tcW w:w="2222" w:type="dxa"/>
            <w:shd w:val="clear" w:color="auto" w:fill="auto"/>
          </w:tcPr>
          <w:p w14:paraId="47914976" w14:textId="77777777" w:rsidR="00692A66" w:rsidRPr="00FA4E7C" w:rsidRDefault="00692A66" w:rsidP="00AB215A">
            <w:pPr>
              <w:rPr>
                <w:b/>
              </w:rPr>
            </w:pPr>
          </w:p>
        </w:tc>
        <w:tc>
          <w:tcPr>
            <w:tcW w:w="963" w:type="dxa"/>
          </w:tcPr>
          <w:p w14:paraId="2BBC0311" w14:textId="77777777" w:rsidR="00692A66" w:rsidRDefault="00692A66" w:rsidP="00AB215A"/>
        </w:tc>
        <w:tc>
          <w:tcPr>
            <w:tcW w:w="4983" w:type="dxa"/>
            <w:shd w:val="clear" w:color="auto" w:fill="auto"/>
          </w:tcPr>
          <w:p w14:paraId="66CE7CCA" w14:textId="77777777" w:rsidR="00692A66" w:rsidRPr="00352547" w:rsidRDefault="00352547" w:rsidP="00AB215A">
            <w:pPr>
              <w:rPr>
                <w:lang w:val="sv-SE"/>
              </w:rPr>
            </w:pPr>
            <w:r>
              <w:rPr>
                <w:lang w:val="sv-SE"/>
              </w:rPr>
              <w:t>AFS 2000:</w:t>
            </w:r>
            <w:r w:rsidRPr="00352547">
              <w:rPr>
                <w:lang w:val="sv-SE"/>
              </w:rPr>
              <w:t>4 Verksamhetsstyrning - Intag av ny kemisk produkt - Riskbedömning Boliden</w:t>
            </w:r>
          </w:p>
        </w:tc>
        <w:tc>
          <w:tcPr>
            <w:tcW w:w="390" w:type="dxa"/>
            <w:shd w:val="clear" w:color="auto" w:fill="auto"/>
          </w:tcPr>
          <w:p w14:paraId="1A963484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0F696B59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15C45A35" w14:textId="77777777" w:rsidTr="008A2B99">
        <w:tc>
          <w:tcPr>
            <w:tcW w:w="2222" w:type="dxa"/>
            <w:shd w:val="clear" w:color="auto" w:fill="auto"/>
          </w:tcPr>
          <w:p w14:paraId="11D274DC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51D9D8FD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2D663D2D" w14:textId="77777777" w:rsidR="00692A66" w:rsidRPr="00352547" w:rsidRDefault="00352547" w:rsidP="00AB215A">
            <w:pPr>
              <w:rPr>
                <w:lang w:val="sv-SE"/>
              </w:rPr>
            </w:pPr>
            <w:r w:rsidRPr="00352547">
              <w:rPr>
                <w:lang w:val="sv-SE"/>
              </w:rPr>
              <w:t xml:space="preserve">Blankett - Överenskommelse </w:t>
            </w:r>
            <w:proofErr w:type="spellStart"/>
            <w:r w:rsidRPr="00352547">
              <w:rPr>
                <w:lang w:val="sv-SE"/>
              </w:rPr>
              <w:t>BSafe</w:t>
            </w:r>
            <w:proofErr w:type="spellEnd"/>
            <w:r w:rsidRPr="00352547">
              <w:rPr>
                <w:lang w:val="sv-SE"/>
              </w:rPr>
              <w:t xml:space="preserve"> Rö</w:t>
            </w:r>
          </w:p>
        </w:tc>
        <w:tc>
          <w:tcPr>
            <w:tcW w:w="390" w:type="dxa"/>
            <w:shd w:val="clear" w:color="auto" w:fill="auto"/>
          </w:tcPr>
          <w:p w14:paraId="4645A3F7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78B0128B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A614B6" w14:paraId="1F79F15E" w14:textId="77777777" w:rsidTr="008A2B99">
        <w:tc>
          <w:tcPr>
            <w:tcW w:w="2222" w:type="dxa"/>
            <w:shd w:val="clear" w:color="auto" w:fill="auto"/>
          </w:tcPr>
          <w:p w14:paraId="28C55289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34FC1CD9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46EB8AD2" w14:textId="77777777" w:rsidR="00692A66" w:rsidRPr="00352547" w:rsidRDefault="00352547" w:rsidP="00AB215A">
            <w:pPr>
              <w:rPr>
                <w:lang w:val="sv-SE"/>
              </w:rPr>
            </w:pPr>
            <w:proofErr w:type="gramStart"/>
            <w:r w:rsidRPr="00352547">
              <w:rPr>
                <w:lang w:val="sv-SE"/>
              </w:rPr>
              <w:t>Blankett- Ansökan</w:t>
            </w:r>
            <w:proofErr w:type="gramEnd"/>
            <w:r w:rsidRPr="00352547">
              <w:rPr>
                <w:lang w:val="sv-SE"/>
              </w:rPr>
              <w:t xml:space="preserve"> om </w:t>
            </w:r>
            <w:proofErr w:type="spellStart"/>
            <w:r w:rsidRPr="00352547">
              <w:rPr>
                <w:lang w:val="sv-SE"/>
              </w:rPr>
              <w:t>inpasseringtillstånd</w:t>
            </w:r>
            <w:proofErr w:type="spellEnd"/>
            <w:r>
              <w:rPr>
                <w:lang w:val="sv-SE"/>
              </w:rPr>
              <w:t xml:space="preserve"> </w:t>
            </w:r>
            <w:r w:rsidRPr="00352547">
              <w:rPr>
                <w:lang w:val="sv-SE"/>
              </w:rPr>
              <w:t>entreprenörer</w:t>
            </w:r>
          </w:p>
        </w:tc>
        <w:tc>
          <w:tcPr>
            <w:tcW w:w="390" w:type="dxa"/>
            <w:shd w:val="clear" w:color="auto" w:fill="auto"/>
          </w:tcPr>
          <w:p w14:paraId="553979E6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19063DB4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21D92D81" w14:textId="77777777" w:rsidTr="008A2B99">
        <w:tc>
          <w:tcPr>
            <w:tcW w:w="2222" w:type="dxa"/>
            <w:shd w:val="clear" w:color="auto" w:fill="auto"/>
          </w:tcPr>
          <w:p w14:paraId="242D67DC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7CF62C0C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0B04D35B" w14:textId="77777777" w:rsidR="00692A66" w:rsidRPr="00352547" w:rsidRDefault="00352547" w:rsidP="00AB215A">
            <w:pPr>
              <w:rPr>
                <w:lang w:val="sv-SE"/>
              </w:rPr>
            </w:pPr>
            <w:proofErr w:type="gramStart"/>
            <w:r>
              <w:rPr>
                <w:lang w:val="sv-SE"/>
              </w:rPr>
              <w:t>Blankett- Arbetstillstånd</w:t>
            </w:r>
            <w:proofErr w:type="gramEnd"/>
          </w:p>
        </w:tc>
        <w:tc>
          <w:tcPr>
            <w:tcW w:w="390" w:type="dxa"/>
            <w:shd w:val="clear" w:color="auto" w:fill="auto"/>
          </w:tcPr>
          <w:p w14:paraId="532CFB6F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7FB6C60F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0D1FF028" w14:textId="77777777" w:rsidTr="008A2B99">
        <w:tc>
          <w:tcPr>
            <w:tcW w:w="2222" w:type="dxa"/>
            <w:shd w:val="clear" w:color="auto" w:fill="auto"/>
          </w:tcPr>
          <w:p w14:paraId="23B371AD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361CBC16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0768615A" w14:textId="77777777" w:rsidR="00692A66" w:rsidRPr="00352547" w:rsidRDefault="00352547" w:rsidP="00AB215A">
            <w:pPr>
              <w:rPr>
                <w:lang w:val="sv-SE"/>
              </w:rPr>
            </w:pPr>
            <w:proofErr w:type="gramStart"/>
            <w:r w:rsidRPr="00352547">
              <w:rPr>
                <w:lang w:val="sv-SE"/>
              </w:rPr>
              <w:t>Blankett- Personallista</w:t>
            </w:r>
            <w:proofErr w:type="gramEnd"/>
            <w:r w:rsidRPr="00352547">
              <w:rPr>
                <w:lang w:val="sv-SE"/>
              </w:rPr>
              <w:t xml:space="preserve"> för entreprenörer</w:t>
            </w:r>
          </w:p>
        </w:tc>
        <w:tc>
          <w:tcPr>
            <w:tcW w:w="390" w:type="dxa"/>
            <w:shd w:val="clear" w:color="auto" w:fill="auto"/>
          </w:tcPr>
          <w:p w14:paraId="4A6B6681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15482E2B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A614B6" w14:paraId="2FB7A917" w14:textId="77777777" w:rsidTr="008A2B99">
        <w:tc>
          <w:tcPr>
            <w:tcW w:w="2222" w:type="dxa"/>
            <w:shd w:val="clear" w:color="auto" w:fill="auto"/>
          </w:tcPr>
          <w:p w14:paraId="1D4CDB6A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288A43C8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5B571410" w14:textId="77777777" w:rsidR="00692A66" w:rsidRPr="00352547" w:rsidRDefault="00352547" w:rsidP="00352547">
            <w:pPr>
              <w:rPr>
                <w:lang w:val="sv-SE"/>
              </w:rPr>
            </w:pPr>
            <w:proofErr w:type="gramStart"/>
            <w:r w:rsidRPr="00352547">
              <w:rPr>
                <w:lang w:val="sv-SE"/>
              </w:rPr>
              <w:t>Blankett- Arbetstillstånd</w:t>
            </w:r>
            <w:proofErr w:type="gramEnd"/>
            <w:r w:rsidRPr="00352547">
              <w:rPr>
                <w:lang w:val="sv-SE"/>
              </w:rPr>
              <w:t xml:space="preserve"> större repstopp - projekt</w:t>
            </w:r>
          </w:p>
        </w:tc>
        <w:tc>
          <w:tcPr>
            <w:tcW w:w="390" w:type="dxa"/>
            <w:shd w:val="clear" w:color="auto" w:fill="auto"/>
          </w:tcPr>
          <w:p w14:paraId="36A9A3CC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24FD97DC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2930CBFC" w14:textId="77777777" w:rsidTr="008A2B99">
        <w:tc>
          <w:tcPr>
            <w:tcW w:w="2222" w:type="dxa"/>
            <w:shd w:val="clear" w:color="auto" w:fill="auto"/>
          </w:tcPr>
          <w:p w14:paraId="33DEACDA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0099E457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2AD9997A" w14:textId="77777777" w:rsidR="00692A66" w:rsidRPr="00352547" w:rsidRDefault="00352547" w:rsidP="00AB215A">
            <w:pPr>
              <w:rPr>
                <w:lang w:val="sv-SE"/>
              </w:rPr>
            </w:pPr>
            <w:r w:rsidRPr="00352547">
              <w:rPr>
                <w:lang w:val="sv-SE"/>
              </w:rPr>
              <w:t>Checklista - Riskbedömning vid lyft</w:t>
            </w:r>
          </w:p>
        </w:tc>
        <w:tc>
          <w:tcPr>
            <w:tcW w:w="390" w:type="dxa"/>
            <w:shd w:val="clear" w:color="auto" w:fill="auto"/>
          </w:tcPr>
          <w:p w14:paraId="78E195D0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013D569F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66EBB458" w14:textId="77777777" w:rsidTr="008A2B99">
        <w:tc>
          <w:tcPr>
            <w:tcW w:w="2222" w:type="dxa"/>
            <w:shd w:val="clear" w:color="auto" w:fill="auto"/>
          </w:tcPr>
          <w:p w14:paraId="500E3B31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4D01B86E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560D2C3A" w14:textId="77777777" w:rsidR="00692A66" w:rsidRPr="00352547" w:rsidRDefault="00352547" w:rsidP="00AB215A">
            <w:pPr>
              <w:rPr>
                <w:lang w:val="sv-SE"/>
              </w:rPr>
            </w:pPr>
            <w:r w:rsidRPr="00352547">
              <w:rPr>
                <w:lang w:val="sv-SE"/>
              </w:rPr>
              <w:t>Checklista - Ställningsbygge på travers</w:t>
            </w:r>
          </w:p>
        </w:tc>
        <w:tc>
          <w:tcPr>
            <w:tcW w:w="390" w:type="dxa"/>
            <w:shd w:val="clear" w:color="auto" w:fill="auto"/>
          </w:tcPr>
          <w:p w14:paraId="526685DC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422A2C21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7CD95DE1" w14:textId="77777777" w:rsidTr="008A2B99">
        <w:tc>
          <w:tcPr>
            <w:tcW w:w="2222" w:type="dxa"/>
            <w:shd w:val="clear" w:color="auto" w:fill="auto"/>
          </w:tcPr>
          <w:p w14:paraId="7B72834F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73246AC0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57204E18" w14:textId="77777777" w:rsidR="00692A66" w:rsidRPr="00352547" w:rsidRDefault="00352547" w:rsidP="00AB215A">
            <w:r w:rsidRPr="00352547">
              <w:t>Health and Safety Regulations for Contractors ENG</w:t>
            </w:r>
          </w:p>
        </w:tc>
        <w:tc>
          <w:tcPr>
            <w:tcW w:w="390" w:type="dxa"/>
            <w:shd w:val="clear" w:color="auto" w:fill="auto"/>
          </w:tcPr>
          <w:p w14:paraId="0D60E2C9" w14:textId="77777777" w:rsidR="00692A66" w:rsidRPr="00352547" w:rsidRDefault="00692A66" w:rsidP="00AB215A"/>
        </w:tc>
        <w:tc>
          <w:tcPr>
            <w:tcW w:w="546" w:type="dxa"/>
            <w:shd w:val="clear" w:color="auto" w:fill="auto"/>
          </w:tcPr>
          <w:p w14:paraId="58E8FA5B" w14:textId="77777777" w:rsidR="00692A66" w:rsidRPr="00352547" w:rsidRDefault="00692A66" w:rsidP="00AB215A"/>
        </w:tc>
      </w:tr>
      <w:tr w:rsidR="00692A66" w:rsidRPr="00352547" w14:paraId="681F4A34" w14:textId="77777777" w:rsidTr="008A2B99">
        <w:tc>
          <w:tcPr>
            <w:tcW w:w="2222" w:type="dxa"/>
            <w:shd w:val="clear" w:color="auto" w:fill="auto"/>
          </w:tcPr>
          <w:p w14:paraId="39F3855D" w14:textId="77777777" w:rsidR="00692A66" w:rsidRPr="00352547" w:rsidRDefault="00692A66" w:rsidP="00AB215A">
            <w:pPr>
              <w:rPr>
                <w:b/>
              </w:rPr>
            </w:pPr>
          </w:p>
        </w:tc>
        <w:tc>
          <w:tcPr>
            <w:tcW w:w="963" w:type="dxa"/>
          </w:tcPr>
          <w:p w14:paraId="4E5007BE" w14:textId="77777777" w:rsidR="00692A66" w:rsidRPr="00352547" w:rsidRDefault="00692A66" w:rsidP="00AB215A"/>
        </w:tc>
        <w:tc>
          <w:tcPr>
            <w:tcW w:w="4983" w:type="dxa"/>
            <w:shd w:val="clear" w:color="auto" w:fill="auto"/>
          </w:tcPr>
          <w:p w14:paraId="6F45DE62" w14:textId="77777777" w:rsidR="00692A66" w:rsidRPr="00352547" w:rsidRDefault="00352547" w:rsidP="00352547">
            <w:proofErr w:type="spellStart"/>
            <w:r w:rsidRPr="00352547">
              <w:t>Informationsbild</w:t>
            </w:r>
            <w:proofErr w:type="spellEnd"/>
            <w:r>
              <w:t xml:space="preserve"> </w:t>
            </w:r>
            <w:proofErr w:type="spellStart"/>
            <w:r w:rsidRPr="00352547">
              <w:t>källsortering</w:t>
            </w:r>
            <w:proofErr w:type="spellEnd"/>
          </w:p>
        </w:tc>
        <w:tc>
          <w:tcPr>
            <w:tcW w:w="390" w:type="dxa"/>
            <w:shd w:val="clear" w:color="auto" w:fill="auto"/>
          </w:tcPr>
          <w:p w14:paraId="6671580D" w14:textId="77777777" w:rsidR="00692A66" w:rsidRPr="00352547" w:rsidRDefault="00692A66" w:rsidP="00AB215A"/>
        </w:tc>
        <w:tc>
          <w:tcPr>
            <w:tcW w:w="546" w:type="dxa"/>
            <w:shd w:val="clear" w:color="auto" w:fill="auto"/>
          </w:tcPr>
          <w:p w14:paraId="254BCDB4" w14:textId="77777777" w:rsidR="00692A66" w:rsidRPr="00352547" w:rsidRDefault="00692A66" w:rsidP="00AB215A"/>
        </w:tc>
      </w:tr>
      <w:tr w:rsidR="00692A66" w:rsidRPr="00A614B6" w14:paraId="684825D6" w14:textId="77777777" w:rsidTr="008A2B99">
        <w:tc>
          <w:tcPr>
            <w:tcW w:w="2222" w:type="dxa"/>
            <w:shd w:val="clear" w:color="auto" w:fill="auto"/>
          </w:tcPr>
          <w:p w14:paraId="136EA89A" w14:textId="77777777" w:rsidR="00692A66" w:rsidRPr="00352547" w:rsidRDefault="00692A66" w:rsidP="00AB215A">
            <w:pPr>
              <w:rPr>
                <w:b/>
              </w:rPr>
            </w:pPr>
          </w:p>
        </w:tc>
        <w:tc>
          <w:tcPr>
            <w:tcW w:w="963" w:type="dxa"/>
          </w:tcPr>
          <w:p w14:paraId="1746CB27" w14:textId="77777777" w:rsidR="00692A66" w:rsidRPr="00352547" w:rsidRDefault="00692A66" w:rsidP="00AB215A"/>
        </w:tc>
        <w:tc>
          <w:tcPr>
            <w:tcW w:w="4983" w:type="dxa"/>
            <w:shd w:val="clear" w:color="auto" w:fill="auto"/>
          </w:tcPr>
          <w:p w14:paraId="11EC5B48" w14:textId="77777777" w:rsidR="00692A66" w:rsidRPr="00352547" w:rsidRDefault="00352547" w:rsidP="00AB215A">
            <w:pPr>
              <w:rPr>
                <w:lang w:val="sv-SE"/>
              </w:rPr>
            </w:pPr>
            <w:r w:rsidRPr="00352547">
              <w:rPr>
                <w:lang w:val="sv-SE"/>
              </w:rPr>
              <w:t>Schakt- Kranuppställnings- och Markbelastningstillstånd på Rönnskärsverken</w:t>
            </w:r>
          </w:p>
        </w:tc>
        <w:tc>
          <w:tcPr>
            <w:tcW w:w="390" w:type="dxa"/>
            <w:shd w:val="clear" w:color="auto" w:fill="auto"/>
          </w:tcPr>
          <w:p w14:paraId="337690E7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66A1CD26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A614B6" w14:paraId="414310C9" w14:textId="77777777" w:rsidTr="008A2B99">
        <w:tc>
          <w:tcPr>
            <w:tcW w:w="2222" w:type="dxa"/>
            <w:shd w:val="clear" w:color="auto" w:fill="auto"/>
          </w:tcPr>
          <w:p w14:paraId="32E06653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65C240FD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684404A5" w14:textId="77777777" w:rsidR="00692A66" w:rsidRPr="00352547" w:rsidRDefault="00352547" w:rsidP="00AB215A">
            <w:pPr>
              <w:rPr>
                <w:lang w:val="sv-SE"/>
              </w:rPr>
            </w:pPr>
            <w:proofErr w:type="gramStart"/>
            <w:r w:rsidRPr="00352547">
              <w:rPr>
                <w:lang w:val="sv-SE"/>
              </w:rPr>
              <w:t>Skyddsregel- Blyarbete</w:t>
            </w:r>
            <w:proofErr w:type="gramEnd"/>
            <w:r w:rsidRPr="00352547">
              <w:rPr>
                <w:lang w:val="sv-SE"/>
              </w:rPr>
              <w:t xml:space="preserve"> bilaga 1- Medicinska kontroller bly och kadmium</w:t>
            </w:r>
          </w:p>
        </w:tc>
        <w:tc>
          <w:tcPr>
            <w:tcW w:w="390" w:type="dxa"/>
            <w:shd w:val="clear" w:color="auto" w:fill="auto"/>
          </w:tcPr>
          <w:p w14:paraId="14732CDF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218D3550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A614B6" w14:paraId="611BBF21" w14:textId="77777777" w:rsidTr="008A2B99">
        <w:tc>
          <w:tcPr>
            <w:tcW w:w="2222" w:type="dxa"/>
            <w:shd w:val="clear" w:color="auto" w:fill="auto"/>
          </w:tcPr>
          <w:p w14:paraId="44E7B6E0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085F90A3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553C67D9" w14:textId="77777777" w:rsidR="00692A66" w:rsidRPr="00352547" w:rsidRDefault="00352547" w:rsidP="00AB215A">
            <w:pPr>
              <w:rPr>
                <w:lang w:val="sv-SE"/>
              </w:rPr>
            </w:pPr>
            <w:proofErr w:type="gramStart"/>
            <w:r w:rsidRPr="00352547">
              <w:rPr>
                <w:lang w:val="sv-SE"/>
              </w:rPr>
              <w:t>Skyddsregel- Blyarbete</w:t>
            </w:r>
            <w:proofErr w:type="gramEnd"/>
            <w:r w:rsidRPr="00352547">
              <w:rPr>
                <w:lang w:val="sv-SE"/>
              </w:rPr>
              <w:t xml:space="preserve"> bilaga 2- Rutiner för att undvika blyexponering</w:t>
            </w:r>
          </w:p>
        </w:tc>
        <w:tc>
          <w:tcPr>
            <w:tcW w:w="390" w:type="dxa"/>
            <w:shd w:val="clear" w:color="auto" w:fill="auto"/>
          </w:tcPr>
          <w:p w14:paraId="0968D73D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1615E5C0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55AD5C25" w14:textId="77777777" w:rsidTr="008A2B99">
        <w:tc>
          <w:tcPr>
            <w:tcW w:w="2222" w:type="dxa"/>
            <w:shd w:val="clear" w:color="auto" w:fill="auto"/>
          </w:tcPr>
          <w:p w14:paraId="008040AA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533D6DE8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76AE474E" w14:textId="77777777" w:rsidR="00692A66" w:rsidRPr="00352547" w:rsidRDefault="00352547" w:rsidP="00AB215A">
            <w:pPr>
              <w:rPr>
                <w:lang w:val="sv-SE"/>
              </w:rPr>
            </w:pPr>
            <w:proofErr w:type="gramStart"/>
            <w:r w:rsidRPr="00352547">
              <w:rPr>
                <w:lang w:val="sv-SE"/>
              </w:rPr>
              <w:t>Skyddsregel- Blyarbete</w:t>
            </w:r>
            <w:proofErr w:type="gramEnd"/>
            <w:r w:rsidRPr="00352547">
              <w:rPr>
                <w:lang w:val="sv-SE"/>
              </w:rPr>
              <w:t xml:space="preserve"> med bilagor</w:t>
            </w:r>
          </w:p>
        </w:tc>
        <w:tc>
          <w:tcPr>
            <w:tcW w:w="390" w:type="dxa"/>
            <w:shd w:val="clear" w:color="auto" w:fill="auto"/>
          </w:tcPr>
          <w:p w14:paraId="16F26177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6B91DBE2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A614B6" w14:paraId="61ED57B5" w14:textId="77777777" w:rsidTr="008A2B99">
        <w:tc>
          <w:tcPr>
            <w:tcW w:w="2222" w:type="dxa"/>
            <w:shd w:val="clear" w:color="auto" w:fill="auto"/>
          </w:tcPr>
          <w:p w14:paraId="76B4D8C5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12ECFBE6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2888639F" w14:textId="77777777" w:rsidR="00692A66" w:rsidRPr="00352547" w:rsidRDefault="00352547" w:rsidP="00AB215A">
            <w:pPr>
              <w:rPr>
                <w:lang w:val="sv-SE"/>
              </w:rPr>
            </w:pPr>
            <w:proofErr w:type="gramStart"/>
            <w:r w:rsidRPr="00352547">
              <w:rPr>
                <w:lang w:val="sv-SE"/>
              </w:rPr>
              <w:t>Skyddsregel- Blyarbete</w:t>
            </w:r>
            <w:proofErr w:type="gramEnd"/>
            <w:r w:rsidRPr="00352547">
              <w:rPr>
                <w:lang w:val="sv-SE"/>
              </w:rPr>
              <w:t>- Rutiner för heta arbeten i blyhaltig miljö</w:t>
            </w:r>
          </w:p>
        </w:tc>
        <w:tc>
          <w:tcPr>
            <w:tcW w:w="390" w:type="dxa"/>
            <w:shd w:val="clear" w:color="auto" w:fill="auto"/>
          </w:tcPr>
          <w:p w14:paraId="1362A607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4A881729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692A66" w:rsidRPr="00352547" w14:paraId="76ABB152" w14:textId="77777777" w:rsidTr="008A2B99">
        <w:tc>
          <w:tcPr>
            <w:tcW w:w="2222" w:type="dxa"/>
            <w:shd w:val="clear" w:color="auto" w:fill="auto"/>
          </w:tcPr>
          <w:p w14:paraId="694AB675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7246A26F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1AD266CD" w14:textId="77777777" w:rsidR="00692A66" w:rsidRPr="00352547" w:rsidRDefault="00352547" w:rsidP="00AB215A">
            <w:pPr>
              <w:rPr>
                <w:lang w:val="sv-SE"/>
              </w:rPr>
            </w:pPr>
            <w:r w:rsidRPr="00352547">
              <w:rPr>
                <w:lang w:val="sv-SE"/>
              </w:rPr>
              <w:t>Skyddsregler - Avspärrning och räckning</w:t>
            </w:r>
          </w:p>
        </w:tc>
        <w:tc>
          <w:tcPr>
            <w:tcW w:w="390" w:type="dxa"/>
            <w:shd w:val="clear" w:color="auto" w:fill="auto"/>
          </w:tcPr>
          <w:p w14:paraId="14BE7E4C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6AFFE972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  <w:tr w:rsidR="00352547" w:rsidRPr="00352547" w14:paraId="5748A8CC" w14:textId="77777777" w:rsidTr="008A2B99">
        <w:tc>
          <w:tcPr>
            <w:tcW w:w="2222" w:type="dxa"/>
            <w:shd w:val="clear" w:color="auto" w:fill="auto"/>
          </w:tcPr>
          <w:p w14:paraId="33BEA12F" w14:textId="77777777" w:rsidR="00352547" w:rsidRPr="00352547" w:rsidRDefault="00352547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333A4E6F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5EDFC14E" w14:textId="77777777" w:rsidR="00352547" w:rsidRPr="00352547" w:rsidRDefault="00352547" w:rsidP="00AB215A">
            <w:pPr>
              <w:rPr>
                <w:lang w:val="sv-SE"/>
              </w:rPr>
            </w:pPr>
            <w:r w:rsidRPr="00352547">
              <w:rPr>
                <w:lang w:val="sv-SE"/>
              </w:rPr>
              <w:t>Skyddsregler för entreprenörer SV</w:t>
            </w:r>
          </w:p>
        </w:tc>
        <w:tc>
          <w:tcPr>
            <w:tcW w:w="390" w:type="dxa"/>
            <w:shd w:val="clear" w:color="auto" w:fill="auto"/>
          </w:tcPr>
          <w:p w14:paraId="4907A407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452C8074" w14:textId="77777777" w:rsidR="00352547" w:rsidRPr="00352547" w:rsidRDefault="00352547" w:rsidP="00AB215A">
            <w:pPr>
              <w:rPr>
                <w:lang w:val="sv-SE"/>
              </w:rPr>
            </w:pPr>
          </w:p>
        </w:tc>
      </w:tr>
      <w:tr w:rsidR="00352547" w:rsidRPr="00352547" w14:paraId="63502C37" w14:textId="77777777" w:rsidTr="008A2B99">
        <w:tc>
          <w:tcPr>
            <w:tcW w:w="2222" w:type="dxa"/>
            <w:shd w:val="clear" w:color="auto" w:fill="auto"/>
          </w:tcPr>
          <w:p w14:paraId="19807EF7" w14:textId="77777777" w:rsidR="00352547" w:rsidRPr="00352547" w:rsidRDefault="00352547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71938FF0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4505CB98" w14:textId="77777777" w:rsidR="00352547" w:rsidRPr="00352547" w:rsidRDefault="00352547" w:rsidP="00AB215A">
            <w:pPr>
              <w:rPr>
                <w:lang w:val="sv-SE"/>
              </w:rPr>
            </w:pPr>
            <w:r w:rsidRPr="00352547">
              <w:rPr>
                <w:lang w:val="sv-SE"/>
              </w:rPr>
              <w:t>Skylt</w:t>
            </w:r>
            <w:proofErr w:type="gramStart"/>
            <w:r w:rsidRPr="00352547">
              <w:rPr>
                <w:lang w:val="sv-SE"/>
              </w:rPr>
              <w:t>-  Märkning</w:t>
            </w:r>
            <w:proofErr w:type="gramEnd"/>
            <w:r w:rsidRPr="00352547">
              <w:rPr>
                <w:lang w:val="sv-SE"/>
              </w:rPr>
              <w:t xml:space="preserve"> av gaskärra</w:t>
            </w:r>
          </w:p>
        </w:tc>
        <w:tc>
          <w:tcPr>
            <w:tcW w:w="390" w:type="dxa"/>
            <w:shd w:val="clear" w:color="auto" w:fill="auto"/>
          </w:tcPr>
          <w:p w14:paraId="0A606528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2F156854" w14:textId="77777777" w:rsidR="00352547" w:rsidRPr="00352547" w:rsidRDefault="00352547" w:rsidP="00AB215A">
            <w:pPr>
              <w:rPr>
                <w:lang w:val="sv-SE"/>
              </w:rPr>
            </w:pPr>
          </w:p>
        </w:tc>
      </w:tr>
      <w:tr w:rsidR="00352547" w:rsidRPr="00352547" w14:paraId="7497E01B" w14:textId="77777777" w:rsidTr="008A2B99">
        <w:tc>
          <w:tcPr>
            <w:tcW w:w="2222" w:type="dxa"/>
            <w:shd w:val="clear" w:color="auto" w:fill="auto"/>
          </w:tcPr>
          <w:p w14:paraId="15BD21AF" w14:textId="77777777" w:rsidR="00352547" w:rsidRPr="00352547" w:rsidRDefault="00352547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13C1F90A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137BAC88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390" w:type="dxa"/>
            <w:shd w:val="clear" w:color="auto" w:fill="auto"/>
          </w:tcPr>
          <w:p w14:paraId="0A96A438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50269E68" w14:textId="77777777" w:rsidR="00352547" w:rsidRPr="00352547" w:rsidRDefault="00352547" w:rsidP="00AB215A">
            <w:pPr>
              <w:rPr>
                <w:lang w:val="sv-SE"/>
              </w:rPr>
            </w:pPr>
          </w:p>
        </w:tc>
      </w:tr>
      <w:tr w:rsidR="00352547" w:rsidRPr="00352547" w14:paraId="60832268" w14:textId="77777777" w:rsidTr="008A2B99">
        <w:tc>
          <w:tcPr>
            <w:tcW w:w="2222" w:type="dxa"/>
            <w:shd w:val="clear" w:color="auto" w:fill="auto"/>
          </w:tcPr>
          <w:p w14:paraId="017D7455" w14:textId="77777777" w:rsidR="00352547" w:rsidRPr="00352547" w:rsidRDefault="00352547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44E4928E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0FD73BD7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390" w:type="dxa"/>
            <w:shd w:val="clear" w:color="auto" w:fill="auto"/>
          </w:tcPr>
          <w:p w14:paraId="4F1F5569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001C80BA" w14:textId="77777777" w:rsidR="00352547" w:rsidRPr="00352547" w:rsidRDefault="00352547" w:rsidP="00AB215A">
            <w:pPr>
              <w:rPr>
                <w:lang w:val="sv-SE"/>
              </w:rPr>
            </w:pPr>
          </w:p>
        </w:tc>
      </w:tr>
      <w:tr w:rsidR="00352547" w:rsidRPr="00352547" w14:paraId="15950AEE" w14:textId="77777777" w:rsidTr="008A2B99">
        <w:tc>
          <w:tcPr>
            <w:tcW w:w="2222" w:type="dxa"/>
            <w:shd w:val="clear" w:color="auto" w:fill="auto"/>
          </w:tcPr>
          <w:p w14:paraId="21CBCA86" w14:textId="77777777" w:rsidR="00352547" w:rsidRPr="00352547" w:rsidRDefault="00352547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22253745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08C61B93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390" w:type="dxa"/>
            <w:shd w:val="clear" w:color="auto" w:fill="auto"/>
          </w:tcPr>
          <w:p w14:paraId="331C9126" w14:textId="77777777" w:rsidR="00352547" w:rsidRPr="00352547" w:rsidRDefault="00352547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69F921DD" w14:textId="77777777" w:rsidR="00352547" w:rsidRPr="00352547" w:rsidRDefault="00352547" w:rsidP="00AB215A">
            <w:pPr>
              <w:rPr>
                <w:lang w:val="sv-SE"/>
              </w:rPr>
            </w:pPr>
          </w:p>
        </w:tc>
      </w:tr>
      <w:tr w:rsidR="00692A66" w:rsidRPr="00352547" w14:paraId="10BF6552" w14:textId="77777777" w:rsidTr="008A2B99">
        <w:tc>
          <w:tcPr>
            <w:tcW w:w="2222" w:type="dxa"/>
            <w:shd w:val="clear" w:color="auto" w:fill="auto"/>
          </w:tcPr>
          <w:p w14:paraId="11D118AB" w14:textId="77777777" w:rsidR="00692A66" w:rsidRPr="00352547" w:rsidRDefault="00692A66" w:rsidP="00AB215A">
            <w:pPr>
              <w:rPr>
                <w:b/>
                <w:lang w:val="sv-SE"/>
              </w:rPr>
            </w:pPr>
          </w:p>
        </w:tc>
        <w:tc>
          <w:tcPr>
            <w:tcW w:w="963" w:type="dxa"/>
          </w:tcPr>
          <w:p w14:paraId="1DAC012F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4983" w:type="dxa"/>
            <w:shd w:val="clear" w:color="auto" w:fill="auto"/>
          </w:tcPr>
          <w:p w14:paraId="6AB6303A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390" w:type="dxa"/>
            <w:shd w:val="clear" w:color="auto" w:fill="auto"/>
          </w:tcPr>
          <w:p w14:paraId="6A651E33" w14:textId="77777777" w:rsidR="00692A66" w:rsidRPr="00352547" w:rsidRDefault="00692A66" w:rsidP="00AB215A">
            <w:pPr>
              <w:rPr>
                <w:lang w:val="sv-SE"/>
              </w:rPr>
            </w:pPr>
          </w:p>
        </w:tc>
        <w:tc>
          <w:tcPr>
            <w:tcW w:w="546" w:type="dxa"/>
            <w:shd w:val="clear" w:color="auto" w:fill="auto"/>
          </w:tcPr>
          <w:p w14:paraId="44447167" w14:textId="77777777" w:rsidR="00692A66" w:rsidRPr="00352547" w:rsidRDefault="00692A66" w:rsidP="00AB215A">
            <w:pPr>
              <w:rPr>
                <w:lang w:val="sv-SE"/>
              </w:rPr>
            </w:pPr>
          </w:p>
        </w:tc>
      </w:tr>
    </w:tbl>
    <w:p w14:paraId="199EB9A8" w14:textId="77777777" w:rsidR="00CC36BC" w:rsidRPr="00352547" w:rsidRDefault="00CC36BC">
      <w:pPr>
        <w:pStyle w:val="Normalwebb"/>
        <w:rPr>
          <w:kern w:val="32"/>
          <w:lang w:val="sv-SE"/>
        </w:rPr>
      </w:pPr>
    </w:p>
    <w:p w14:paraId="794524B7" w14:textId="77777777" w:rsidR="00CC36BC" w:rsidRPr="00352547" w:rsidRDefault="00CC36BC">
      <w:pPr>
        <w:pStyle w:val="Normalwebb"/>
        <w:rPr>
          <w:kern w:val="32"/>
          <w:lang w:val="sv-SE"/>
        </w:rPr>
      </w:pPr>
    </w:p>
    <w:p w14:paraId="6C9E73A5" w14:textId="77777777" w:rsidR="00CC36BC" w:rsidRPr="00352547" w:rsidRDefault="00CC36BC">
      <w:pPr>
        <w:pStyle w:val="Normalwebb"/>
        <w:rPr>
          <w:kern w:val="32"/>
          <w:lang w:val="sv-SE"/>
        </w:rPr>
      </w:pPr>
    </w:p>
    <w:p w14:paraId="15C761D4" w14:textId="77777777" w:rsidR="00CC36BC" w:rsidRPr="00352547" w:rsidRDefault="00CC36BC">
      <w:pPr>
        <w:pStyle w:val="Normalwebb"/>
        <w:rPr>
          <w:kern w:val="32"/>
          <w:lang w:val="sv-SE"/>
        </w:rPr>
      </w:pPr>
    </w:p>
    <w:p w14:paraId="1D00B040" w14:textId="77777777" w:rsidR="00CC36BC" w:rsidRPr="00352547" w:rsidRDefault="00CC36BC">
      <w:pPr>
        <w:pStyle w:val="Normalwebb"/>
        <w:rPr>
          <w:kern w:val="32"/>
          <w:lang w:val="sv-SE"/>
        </w:rPr>
      </w:pPr>
    </w:p>
    <w:p w14:paraId="3E763D80" w14:textId="77777777" w:rsidR="00CC36BC" w:rsidRPr="00352547" w:rsidRDefault="00CC36BC">
      <w:pPr>
        <w:pStyle w:val="Normalwebb"/>
        <w:rPr>
          <w:kern w:val="32"/>
          <w:lang w:val="sv-SE"/>
        </w:rPr>
      </w:pPr>
    </w:p>
    <w:sectPr w:rsidR="00CC36BC" w:rsidRPr="003525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09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496BE" w14:textId="77777777" w:rsidR="004E3884" w:rsidRDefault="004E3884">
      <w:pPr>
        <w:pStyle w:val="Sidhuvud"/>
      </w:pPr>
      <w:r>
        <w:separator/>
      </w:r>
    </w:p>
  </w:endnote>
  <w:endnote w:type="continuationSeparator" w:id="0">
    <w:p w14:paraId="760662D1" w14:textId="77777777" w:rsidR="004E3884" w:rsidRDefault="004E3884">
      <w:pPr>
        <w:pStyle w:val="Sidhuvu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742B" w14:textId="77777777" w:rsidR="000C6714" w:rsidRDefault="000C67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4FCF" w14:textId="77777777" w:rsidR="000C6714" w:rsidRDefault="000C67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0CA2" w14:textId="77777777" w:rsidR="008F477C" w:rsidRDefault="008F477C"/>
  <w:p w14:paraId="12399B1D" w14:textId="77777777" w:rsidR="008F477C" w:rsidRDefault="008F477C">
    <w:pPr>
      <w:pStyle w:val="Sidfot"/>
      <w:jc w:val="right"/>
      <w:rPr>
        <w:b/>
        <w:bCs/>
        <w:color w:val="5B5C5E"/>
        <w:sz w:val="14"/>
        <w:szCs w:val="14"/>
        <w:lang w:val="fi-FI"/>
      </w:rPr>
    </w:pPr>
    <w:r>
      <w:rPr>
        <w:rFonts w:cs="Arial"/>
        <w:b/>
        <w:bCs/>
        <w:color w:val="5B5C5E"/>
        <w:sz w:val="14"/>
        <w:lang w:val="fi-FI"/>
      </w:rPr>
      <w:t>Outotec Oyj</w:t>
    </w:r>
  </w:p>
  <w:p w14:paraId="47006F77" w14:textId="77777777" w:rsidR="008F477C" w:rsidRDefault="008F477C">
    <w:pPr>
      <w:pStyle w:val="Sidfot"/>
      <w:jc w:val="right"/>
      <w:rPr>
        <w:rFonts w:cs="Arial"/>
        <w:color w:val="5B5C5E"/>
        <w:sz w:val="14"/>
        <w:lang w:val="fi-FI"/>
      </w:rPr>
    </w:pPr>
    <w:r>
      <w:rPr>
        <w:rFonts w:cs="Arial"/>
        <w:color w:val="5B5C5E"/>
        <w:sz w:val="14"/>
        <w:lang w:val="fi-FI"/>
      </w:rPr>
      <w:t>Riihitontuntie 7 C, PO Box 86</w:t>
    </w:r>
  </w:p>
  <w:p w14:paraId="76C11074" w14:textId="77777777" w:rsidR="008F477C" w:rsidRDefault="008F477C">
    <w:pPr>
      <w:pStyle w:val="Sidfot"/>
      <w:jc w:val="right"/>
      <w:rPr>
        <w:color w:val="5B5C5E"/>
        <w:sz w:val="14"/>
        <w:szCs w:val="14"/>
      </w:rPr>
    </w:pPr>
    <w:r>
      <w:rPr>
        <w:rFonts w:cs="Arial"/>
        <w:color w:val="5B5C5E"/>
        <w:sz w:val="14"/>
      </w:rPr>
      <w:t>FI-02201 Espoo, Finland</w:t>
    </w:r>
  </w:p>
  <w:p w14:paraId="67A12561" w14:textId="77777777" w:rsidR="008F477C" w:rsidRDefault="008F477C">
    <w:pPr>
      <w:pStyle w:val="Sidfot"/>
      <w:jc w:val="right"/>
      <w:rPr>
        <w:rFonts w:cs="Arial"/>
        <w:color w:val="5B5C5E"/>
        <w:sz w:val="14"/>
      </w:rPr>
    </w:pPr>
    <w:r>
      <w:rPr>
        <w:rFonts w:cs="Arial"/>
        <w:color w:val="5B5C5E"/>
        <w:sz w:val="14"/>
      </w:rPr>
      <w:t>Tel. +358 20 529 211, Fax +358 20 529 2200</w:t>
    </w:r>
  </w:p>
  <w:p w14:paraId="2C23E22A" w14:textId="77777777" w:rsidR="008F477C" w:rsidRDefault="008F477C">
    <w:pPr>
      <w:pStyle w:val="Sidfot"/>
      <w:jc w:val="right"/>
      <w:rPr>
        <w:rFonts w:cs="Arial"/>
        <w:color w:val="5B5C5E"/>
        <w:sz w:val="14"/>
      </w:rPr>
    </w:pPr>
    <w:r>
      <w:rPr>
        <w:rFonts w:cs="Arial"/>
        <w:b/>
        <w:bCs/>
        <w:color w:val="5B5C5E"/>
        <w:sz w:val="14"/>
      </w:rPr>
      <w:t>www.outotec.com</w:t>
    </w:r>
    <w:r>
      <w:rPr>
        <w:rFonts w:cs="Arial"/>
        <w:color w:val="5B5C5E"/>
        <w:sz w:val="14"/>
      </w:rPr>
      <w:br/>
      <w:t>Domicile Espoo, Finland</w:t>
    </w:r>
  </w:p>
  <w:p w14:paraId="77A83C9F" w14:textId="77777777" w:rsidR="008F477C" w:rsidRDefault="008F477C">
    <w:pPr>
      <w:pStyle w:val="OutotecAlatunniste"/>
    </w:pPr>
    <w:r>
      <w:t>Business ID 0828105-4, VAT FI08281054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1E75" w14:textId="77777777" w:rsidR="004E3884" w:rsidRDefault="004E3884">
      <w:pPr>
        <w:pStyle w:val="Sidhuvud"/>
      </w:pPr>
      <w:r>
        <w:separator/>
      </w:r>
    </w:p>
  </w:footnote>
  <w:footnote w:type="continuationSeparator" w:id="0">
    <w:p w14:paraId="05B348BD" w14:textId="77777777" w:rsidR="004E3884" w:rsidRDefault="004E3884">
      <w:pPr>
        <w:pStyle w:val="Sidhuvu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9BCF" w14:textId="77777777" w:rsidR="000C6714" w:rsidRDefault="000C67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08"/>
      <w:gridCol w:w="2450"/>
      <w:gridCol w:w="1870"/>
      <w:gridCol w:w="1100"/>
      <w:gridCol w:w="1543"/>
    </w:tblGrid>
    <w:tr w:rsidR="008F477C" w14:paraId="25B9594E" w14:textId="77777777">
      <w:trPr>
        <w:trHeight w:val="713"/>
      </w:trPr>
      <w:tc>
        <w:tcPr>
          <w:tcW w:w="3708" w:type="dxa"/>
          <w:tcBorders>
            <w:top w:val="nil"/>
            <w:left w:val="nil"/>
            <w:bottom w:val="nil"/>
            <w:right w:val="nil"/>
          </w:tcBorders>
        </w:tcPr>
        <w:p w14:paraId="0AF9FF17" w14:textId="15866097" w:rsidR="008F477C" w:rsidRDefault="006B3930">
          <w:pPr>
            <w:rPr>
              <w:lang w:val="en-GB"/>
            </w:rPr>
          </w:pPr>
          <w:r>
            <w:rPr>
              <w:noProof/>
              <w:lang w:val="en-GB"/>
            </w:rPr>
            <w:drawing>
              <wp:inline distT="0" distB="0" distL="0" distR="0" wp14:anchorId="6B7693F5" wp14:editId="48DE5C43">
                <wp:extent cx="12065" cy="1206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F1709E7" wp14:editId="18071EC2">
                <wp:extent cx="1686560" cy="27305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656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3BBCC6E" w14:textId="77777777" w:rsidR="008F477C" w:rsidRDefault="008F477C">
          <w:pPr>
            <w:rPr>
              <w:b/>
              <w:bCs/>
              <w:caps/>
            </w:rPr>
          </w:pPr>
        </w:p>
        <w:p w14:paraId="469E5ED8" w14:textId="77777777" w:rsidR="008F477C" w:rsidRDefault="008F477C">
          <w:pPr>
            <w:pStyle w:val="Rubrik6"/>
            <w:spacing w:before="0" w:after="0"/>
            <w:rPr>
              <w:sz w:val="24"/>
            </w:rPr>
          </w:pPr>
          <w:r>
            <w:rPr>
              <w:sz w:val="24"/>
            </w:rPr>
            <w:t>Boliden standard documents</w:t>
          </w:r>
        </w:p>
        <w:p w14:paraId="44A957DD" w14:textId="77777777" w:rsidR="008F477C" w:rsidRDefault="008F477C">
          <w:pPr>
            <w:pStyle w:val="Sidhuvud"/>
            <w:tabs>
              <w:tab w:val="clear" w:pos="4819"/>
              <w:tab w:val="clear" w:pos="9638"/>
            </w:tabs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Table of contents</w:t>
          </w:r>
        </w:p>
      </w:tc>
      <w:tc>
        <w:tcPr>
          <w:tcW w:w="2643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F9C997F" w14:textId="77777777" w:rsidR="008F477C" w:rsidRDefault="00287EA1">
          <w:pPr>
            <w:rPr>
              <w:sz w:val="16"/>
            </w:rPr>
          </w:pPr>
          <w:r>
            <w:rPr>
              <w:sz w:val="16"/>
            </w:rPr>
            <w:t>Appendix 4</w:t>
          </w:r>
        </w:p>
      </w:tc>
    </w:tr>
    <w:tr w:rsidR="008F477C" w14:paraId="17480FB7" w14:textId="77777777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537"/>
      </w:trPr>
      <w:tc>
        <w:tcPr>
          <w:tcW w:w="3708" w:type="dxa"/>
        </w:tcPr>
        <w:p w14:paraId="52A3D9B4" w14:textId="77777777" w:rsidR="008F477C" w:rsidRDefault="008F477C">
          <w:pPr>
            <w:rPr>
              <w:u w:val="single"/>
              <w:lang w:val="en-GB"/>
            </w:rPr>
          </w:pPr>
        </w:p>
      </w:tc>
      <w:tc>
        <w:tcPr>
          <w:tcW w:w="2450" w:type="dxa"/>
        </w:tcPr>
        <w:p w14:paraId="72E3BC75" w14:textId="77777777" w:rsidR="008F477C" w:rsidRDefault="008F477C">
          <w:pPr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Rev date</w:t>
          </w:r>
        </w:p>
        <w:p w14:paraId="25C1CE30" w14:textId="05AEE919" w:rsidR="008F477C" w:rsidRDefault="0037360B" w:rsidP="00EA4F9B">
          <w:r>
            <w:rPr>
              <w:rFonts w:ascii="Times New Roman" w:hAnsi="Times New Roman"/>
              <w:sz w:val="24"/>
            </w:rPr>
            <w:fldChar w:fldCharType="begin"/>
          </w:r>
          <w:r>
            <w:rPr>
              <w:rFonts w:ascii="Times New Roman" w:hAnsi="Times New Roman"/>
              <w:sz w:val="24"/>
            </w:rPr>
            <w:instrText xml:space="preserve"> DOCPROPERTY  MPDM_PROFILE.LAST_EDIT_DATE  \* MERGEFORMAT </w:instrText>
          </w:r>
          <w:r>
            <w:rPr>
              <w:rFonts w:ascii="Times New Roman" w:hAnsi="Times New Roman"/>
              <w:sz w:val="24"/>
            </w:rPr>
            <w:fldChar w:fldCharType="separate"/>
          </w:r>
          <w:r w:rsidR="000C6714">
            <w:rPr>
              <w:rFonts w:ascii="Times New Roman" w:hAnsi="Times New Roman"/>
              <w:sz w:val="24"/>
            </w:rPr>
            <w:t>2024-03-15</w:t>
          </w:r>
          <w:r>
            <w:rPr>
              <w:rFonts w:ascii="Times New Roman" w:hAnsi="Times New Roman"/>
              <w:sz w:val="24"/>
            </w:rPr>
            <w:fldChar w:fldCharType="end"/>
          </w:r>
        </w:p>
      </w:tc>
      <w:tc>
        <w:tcPr>
          <w:tcW w:w="2970" w:type="dxa"/>
          <w:gridSpan w:val="2"/>
        </w:tcPr>
        <w:p w14:paraId="170FE0AE" w14:textId="77777777" w:rsidR="008F477C" w:rsidRDefault="008F477C">
          <w:pPr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Doc no/ version</w:t>
          </w:r>
        </w:p>
        <w:p w14:paraId="572B3380" w14:textId="2A9FAC9F" w:rsidR="008F477C" w:rsidRDefault="00EA4F9B" w:rsidP="0037360B">
          <w:r>
            <w:rPr>
              <w:rFonts w:ascii="Times New Roman" w:hAnsi="Times New Roman"/>
              <w:sz w:val="24"/>
            </w:rPr>
            <w:t>#</w:t>
          </w:r>
          <w:r w:rsidR="0037360B">
            <w:rPr>
              <w:rFonts w:ascii="Times New Roman" w:hAnsi="Times New Roman"/>
              <w:sz w:val="24"/>
            </w:rPr>
            <w:fldChar w:fldCharType="begin"/>
          </w:r>
          <w:r w:rsidR="0037360B">
            <w:rPr>
              <w:rFonts w:ascii="Times New Roman" w:hAnsi="Times New Roman"/>
              <w:sz w:val="24"/>
            </w:rPr>
            <w:instrText xml:space="preserve"> DOCPROPERTY  MPDM_PROFILE.DOCNUMBER  \* MERGEFORMAT </w:instrText>
          </w:r>
          <w:r w:rsidR="0037360B">
            <w:rPr>
              <w:rFonts w:ascii="Times New Roman" w:hAnsi="Times New Roman"/>
              <w:sz w:val="24"/>
            </w:rPr>
            <w:fldChar w:fldCharType="separate"/>
          </w:r>
          <w:r w:rsidR="000C6714">
            <w:rPr>
              <w:rFonts w:ascii="Times New Roman" w:hAnsi="Times New Roman"/>
              <w:sz w:val="24"/>
            </w:rPr>
            <w:t>1180427</w:t>
          </w:r>
          <w:r w:rsidR="0037360B">
            <w:rPr>
              <w:rFonts w:ascii="Times New Roman" w:hAnsi="Times New Roman"/>
              <w:sz w:val="24"/>
            </w:rPr>
            <w:fldChar w:fldCharType="end"/>
          </w:r>
          <w:r w:rsidR="008F477C">
            <w:rPr>
              <w:rFonts w:ascii="Times New Roman" w:hAnsi="Times New Roman"/>
              <w:sz w:val="24"/>
            </w:rPr>
            <w:t xml:space="preserve"> </w:t>
          </w:r>
          <w:r w:rsidR="0037360B">
            <w:rPr>
              <w:rFonts w:ascii="Times New Roman" w:hAnsi="Times New Roman"/>
              <w:sz w:val="24"/>
            </w:rPr>
            <w:fldChar w:fldCharType="begin"/>
          </w:r>
          <w:r w:rsidR="0037360B">
            <w:rPr>
              <w:rFonts w:ascii="Times New Roman" w:hAnsi="Times New Roman"/>
              <w:sz w:val="24"/>
            </w:rPr>
            <w:instrText xml:space="preserve"> DOCPROPERTY  MPDM_PROFILE_VERSION.VERSION  \* MERGEFORMAT </w:instrText>
          </w:r>
          <w:r w:rsidR="0037360B">
            <w:rPr>
              <w:rFonts w:ascii="Times New Roman" w:hAnsi="Times New Roman"/>
              <w:sz w:val="24"/>
            </w:rPr>
            <w:fldChar w:fldCharType="separate"/>
          </w:r>
          <w:r w:rsidR="000C6714">
            <w:rPr>
              <w:rFonts w:ascii="Times New Roman" w:hAnsi="Times New Roman"/>
              <w:sz w:val="24"/>
            </w:rPr>
            <w:t>v10</w:t>
          </w:r>
          <w:r w:rsidR="0037360B">
            <w:rPr>
              <w:rFonts w:ascii="Times New Roman" w:hAnsi="Times New Roman"/>
              <w:sz w:val="24"/>
            </w:rPr>
            <w:fldChar w:fldCharType="end"/>
          </w:r>
        </w:p>
      </w:tc>
      <w:tc>
        <w:tcPr>
          <w:tcW w:w="1543" w:type="dxa"/>
        </w:tcPr>
        <w:p w14:paraId="2F63897F" w14:textId="77777777" w:rsidR="008F477C" w:rsidRDefault="008F477C">
          <w:pPr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Page</w:t>
          </w:r>
        </w:p>
        <w:p w14:paraId="189E985E" w14:textId="77777777" w:rsidR="008F477C" w:rsidRDefault="008F477C">
          <w:r>
            <w:rPr>
              <w:rStyle w:val="Sidnummer"/>
              <w:rFonts w:ascii="Times New Roman" w:hAnsi="Times New Roman"/>
              <w:sz w:val="24"/>
            </w:rPr>
            <w:fldChar w:fldCharType="begin"/>
          </w:r>
          <w:r>
            <w:rPr>
              <w:rStyle w:val="Sidnummer"/>
              <w:rFonts w:ascii="Times New Roman" w:hAnsi="Times New Roman"/>
              <w:sz w:val="24"/>
            </w:rPr>
            <w:instrText xml:space="preserve"> PAGE </w:instrText>
          </w:r>
          <w:r>
            <w:rPr>
              <w:rStyle w:val="Sidnummer"/>
              <w:rFonts w:ascii="Times New Roman" w:hAnsi="Times New Roman"/>
              <w:sz w:val="24"/>
            </w:rPr>
            <w:fldChar w:fldCharType="separate"/>
          </w:r>
          <w:r w:rsidR="00A93EFB">
            <w:rPr>
              <w:rStyle w:val="Sidnummer"/>
              <w:rFonts w:ascii="Times New Roman" w:hAnsi="Times New Roman"/>
              <w:noProof/>
              <w:sz w:val="24"/>
            </w:rPr>
            <w:t>3</w:t>
          </w:r>
          <w:r>
            <w:rPr>
              <w:rStyle w:val="Sidnummer"/>
              <w:rFonts w:ascii="Times New Roman" w:hAnsi="Times New Roman"/>
              <w:sz w:val="24"/>
            </w:rPr>
            <w:fldChar w:fldCharType="end"/>
          </w:r>
          <w:r>
            <w:rPr>
              <w:rStyle w:val="Sidnummer"/>
              <w:rFonts w:ascii="Times New Roman" w:hAnsi="Times New Roman"/>
              <w:sz w:val="24"/>
            </w:rPr>
            <w:t xml:space="preserve"> (</w:t>
          </w:r>
          <w:r>
            <w:rPr>
              <w:rStyle w:val="Sidnummer"/>
              <w:rFonts w:ascii="Times New Roman" w:hAnsi="Times New Roman"/>
              <w:sz w:val="24"/>
            </w:rPr>
            <w:fldChar w:fldCharType="begin"/>
          </w:r>
          <w:r>
            <w:rPr>
              <w:rStyle w:val="Sidnummer"/>
              <w:rFonts w:ascii="Times New Roman" w:hAnsi="Times New Roman"/>
              <w:sz w:val="24"/>
            </w:rPr>
            <w:instrText xml:space="preserve"> NUMPAGES </w:instrText>
          </w:r>
          <w:r>
            <w:rPr>
              <w:rStyle w:val="Sidnummer"/>
              <w:rFonts w:ascii="Times New Roman" w:hAnsi="Times New Roman"/>
              <w:sz w:val="24"/>
            </w:rPr>
            <w:fldChar w:fldCharType="separate"/>
          </w:r>
          <w:r w:rsidR="00A93EFB">
            <w:rPr>
              <w:rStyle w:val="Sidnummer"/>
              <w:rFonts w:ascii="Times New Roman" w:hAnsi="Times New Roman"/>
              <w:noProof/>
              <w:sz w:val="24"/>
            </w:rPr>
            <w:t>3</w:t>
          </w:r>
          <w:r>
            <w:rPr>
              <w:rStyle w:val="Sidnummer"/>
              <w:rFonts w:ascii="Times New Roman" w:hAnsi="Times New Roman"/>
              <w:sz w:val="24"/>
            </w:rPr>
            <w:fldChar w:fldCharType="end"/>
          </w:r>
          <w:r>
            <w:rPr>
              <w:rStyle w:val="Sidnummer"/>
              <w:rFonts w:ascii="Times New Roman" w:hAnsi="Times New Roman"/>
              <w:sz w:val="24"/>
            </w:rPr>
            <w:t>)</w:t>
          </w:r>
        </w:p>
      </w:tc>
    </w:tr>
  </w:tbl>
  <w:p w14:paraId="428F907C" w14:textId="0A5813FA" w:rsidR="008F477C" w:rsidRDefault="006B3930">
    <w:pPr>
      <w:pStyle w:val="Sidhuvud"/>
      <w:tabs>
        <w:tab w:val="clear" w:pos="4819"/>
        <w:tab w:val="clear" w:pos="9638"/>
      </w:tabs>
      <w:spacing w:before="120"/>
      <w:rPr>
        <w:lang w:val="sv-SE"/>
      </w:rPr>
    </w:pPr>
    <w:r>
      <w:rPr>
        <w:noProof/>
        <w:sz w:val="20"/>
        <w:lang w:val="sv-SE"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898844" wp14:editId="55968423">
              <wp:simplePos x="0" y="0"/>
              <wp:positionH relativeFrom="column">
                <wp:posOffset>0</wp:posOffset>
              </wp:positionH>
              <wp:positionV relativeFrom="paragraph">
                <wp:posOffset>52705</wp:posOffset>
              </wp:positionV>
              <wp:extent cx="6286500" cy="0"/>
              <wp:effectExtent l="9525" t="5080" r="9525" b="13970"/>
              <wp:wrapNone/>
              <wp:docPr id="84191782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679C221"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9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969"/>
      <w:gridCol w:w="3419"/>
      <w:gridCol w:w="8"/>
      <w:gridCol w:w="1883"/>
    </w:tblGrid>
    <w:tr w:rsidR="008F477C" w14:paraId="05185FD4" w14:textId="77777777">
      <w:tc>
        <w:tcPr>
          <w:tcW w:w="4969" w:type="dxa"/>
          <w:tcBorders>
            <w:top w:val="nil"/>
            <w:left w:val="nil"/>
            <w:bottom w:val="nil"/>
            <w:right w:val="nil"/>
          </w:tcBorders>
        </w:tcPr>
        <w:p w14:paraId="4EC529D8" w14:textId="46CA41F8" w:rsidR="008F477C" w:rsidRDefault="006B3930">
          <w:pPr>
            <w:ind w:left="-113"/>
            <w:rPr>
              <w:lang w:val="en-GB"/>
            </w:rPr>
          </w:pPr>
          <w:r>
            <w:rPr>
              <w:noProof/>
              <w:lang w:val="en-GB"/>
            </w:rPr>
            <w:drawing>
              <wp:inline distT="0" distB="0" distL="0" distR="0" wp14:anchorId="71E3ABF8" wp14:editId="7543D834">
                <wp:extent cx="1401445" cy="320675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1445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E32BB1" w14:textId="77777777" w:rsidR="008F477C" w:rsidRDefault="008F477C">
          <w:pPr>
            <w:spacing w:before="120"/>
            <w:rPr>
              <w:lang w:val="en-GB"/>
            </w:rPr>
          </w:pPr>
        </w:p>
      </w:tc>
      <w:tc>
        <w:tcPr>
          <w:tcW w:w="342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210188B" w14:textId="77777777" w:rsidR="008F477C" w:rsidRDefault="008F477C">
          <w:pPr>
            <w:spacing w:before="120"/>
            <w:rPr>
              <w:b/>
              <w:bCs/>
              <w:caps/>
            </w:rPr>
          </w:pPr>
          <w:r>
            <w:rPr>
              <w:rFonts w:cs="Arial"/>
              <w:b/>
              <w:bCs/>
              <w:caps/>
            </w:rPr>
            <w:fldChar w:fldCharType="begin"/>
          </w:r>
          <w:r>
            <w:rPr>
              <w:rFonts w:cs="Arial"/>
              <w:b/>
              <w:bCs/>
              <w:caps/>
            </w:rPr>
            <w:instrText xml:space="preserve"> MACROBUTTON  ""[DOCUMENT TYPE]</w:instrText>
          </w:r>
          <w:r>
            <w:rPr>
              <w:rFonts w:cs="Arial"/>
              <w:b/>
              <w:bCs/>
              <w:caps/>
            </w:rPr>
            <w:fldChar w:fldCharType="end"/>
          </w:r>
        </w:p>
        <w:p w14:paraId="2E8A4E0F" w14:textId="77777777" w:rsidR="008F477C" w:rsidRDefault="008F477C">
          <w:pPr>
            <w:spacing w:before="120"/>
          </w:pPr>
        </w:p>
      </w:tc>
      <w:tc>
        <w:tcPr>
          <w:tcW w:w="1883" w:type="dxa"/>
          <w:tcBorders>
            <w:top w:val="nil"/>
            <w:left w:val="nil"/>
            <w:bottom w:val="nil"/>
            <w:right w:val="nil"/>
          </w:tcBorders>
        </w:tcPr>
        <w:p w14:paraId="0AE16CD2" w14:textId="77777777" w:rsidR="008F477C" w:rsidRDefault="008F477C">
          <w:pPr>
            <w:pStyle w:val="Sidhuvud"/>
            <w:tabs>
              <w:tab w:val="clear" w:pos="4819"/>
              <w:tab w:val="clear" w:pos="9638"/>
            </w:tabs>
            <w:spacing w:before="120"/>
            <w:jc w:val="right"/>
          </w:pPr>
        </w:p>
      </w:tc>
    </w:tr>
    <w:tr w:rsidR="008F477C" w14:paraId="0511330B" w14:textId="77777777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4969" w:type="dxa"/>
        </w:tcPr>
        <w:p w14:paraId="1320E996" w14:textId="77777777" w:rsidR="008F477C" w:rsidRDefault="008F477C">
          <w:pPr>
            <w:spacing w:before="120"/>
            <w:rPr>
              <w:lang w:val="en-GB"/>
            </w:rPr>
          </w:pPr>
          <w:r>
            <w:rPr>
              <w:rFonts w:cs="Arial"/>
            </w:rPr>
            <w:t>Kirsi Kaasinen</w:t>
          </w:r>
        </w:p>
        <w:p w14:paraId="70ADE15A" w14:textId="77777777" w:rsidR="008F477C" w:rsidRDefault="008F477C">
          <w:pPr>
            <w:spacing w:before="120"/>
          </w:pPr>
        </w:p>
      </w:tc>
      <w:tc>
        <w:tcPr>
          <w:tcW w:w="3419" w:type="dxa"/>
        </w:tcPr>
        <w:p w14:paraId="59AB2CEF" w14:textId="55FCE7C5" w:rsidR="008F477C" w:rsidRDefault="008F477C">
          <w:pPr>
            <w:spacing w:before="120"/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DATE \@ "d.M.yyyy" </w:instrText>
          </w:r>
          <w:r>
            <w:rPr>
              <w:rFonts w:cs="Arial"/>
            </w:rPr>
            <w:fldChar w:fldCharType="separate"/>
          </w:r>
          <w:r w:rsidR="00A614B6">
            <w:rPr>
              <w:rFonts w:cs="Arial"/>
              <w:noProof/>
            </w:rPr>
            <w:t>22.10.2024</w:t>
          </w:r>
          <w:r>
            <w:rPr>
              <w:rFonts w:cs="Arial"/>
            </w:rPr>
            <w:fldChar w:fldCharType="end"/>
          </w:r>
        </w:p>
        <w:p w14:paraId="16E7B4C1" w14:textId="77777777" w:rsidR="008F477C" w:rsidRDefault="008F477C">
          <w:pPr>
            <w:spacing w:before="120"/>
          </w:pPr>
        </w:p>
      </w:tc>
      <w:tc>
        <w:tcPr>
          <w:tcW w:w="1891" w:type="dxa"/>
          <w:gridSpan w:val="2"/>
        </w:tcPr>
        <w:p w14:paraId="520E011E" w14:textId="77777777" w:rsidR="008F477C" w:rsidRDefault="008F477C">
          <w:pPr>
            <w:pStyle w:val="Sidhuvud"/>
            <w:tabs>
              <w:tab w:val="clear" w:pos="4819"/>
              <w:tab w:val="clear" w:pos="9638"/>
            </w:tabs>
            <w:spacing w:before="120"/>
            <w:ind w:right="-17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F30005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F30005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  <w:p w14:paraId="7E4DADCB" w14:textId="77777777" w:rsidR="008F477C" w:rsidRDefault="008F477C">
          <w:pPr>
            <w:pStyle w:val="Sidhuvud"/>
            <w:tabs>
              <w:tab w:val="clear" w:pos="4819"/>
              <w:tab w:val="clear" w:pos="9638"/>
            </w:tabs>
            <w:spacing w:before="120"/>
            <w:ind w:right="-17"/>
            <w:jc w:val="right"/>
          </w:pPr>
        </w:p>
      </w:tc>
    </w:tr>
  </w:tbl>
  <w:p w14:paraId="7FDFEEDB" w14:textId="77777777" w:rsidR="008F477C" w:rsidRDefault="008F477C">
    <w:pPr>
      <w:pStyle w:val="Sidhuvud"/>
      <w:spacing w:before="120"/>
    </w:pPr>
  </w:p>
  <w:p w14:paraId="4CDB3ACC" w14:textId="77777777" w:rsidR="008F477C" w:rsidRDefault="008F477C">
    <w:pPr>
      <w:pStyle w:val="Sidhuvud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3AC6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A99E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9E96D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2EED1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22FC1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62618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60FFC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BC7A9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80A5D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871A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F4D64"/>
    <w:multiLevelType w:val="hybridMultilevel"/>
    <w:tmpl w:val="5EC4F9A6"/>
    <w:lvl w:ilvl="0" w:tplc="23DC11F8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0606CC9"/>
    <w:multiLevelType w:val="hybridMultilevel"/>
    <w:tmpl w:val="68F26A18"/>
    <w:lvl w:ilvl="0" w:tplc="7D64C21C">
      <w:start w:val="1"/>
      <w:numFmt w:val="bullet"/>
      <w:lvlText w:val="□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/>
        <w:i w:val="0"/>
        <w:sz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7193B"/>
    <w:multiLevelType w:val="multilevel"/>
    <w:tmpl w:val="D07CC0E2"/>
    <w:lvl w:ilvl="0">
      <w:start w:val="4"/>
      <w:numFmt w:val="decimal"/>
      <w:pStyle w:val="OutotecNumbered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utotecNumberedHeading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OutotecNumberedHeading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OutotecNumberedHeading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OutotecNumberedHeading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OutotecNumberedHeading6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OutotecNumberedHeading7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pStyle w:val="OutotecNumberedHeading8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pStyle w:val="OutotecNumberedHeading9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3" w15:restartNumberingAfterBreak="0">
    <w:nsid w:val="1BED0790"/>
    <w:multiLevelType w:val="multilevel"/>
    <w:tmpl w:val="C068D9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BAA4D7F"/>
    <w:multiLevelType w:val="multilevel"/>
    <w:tmpl w:val="D76E119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5" w15:restartNumberingAfterBreak="0">
    <w:nsid w:val="2CB556FC"/>
    <w:multiLevelType w:val="hybridMultilevel"/>
    <w:tmpl w:val="5EC4F9A6"/>
    <w:lvl w:ilvl="0" w:tplc="23DC11F8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6F64C44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3" w:tplc="7EB2D2F4">
      <w:start w:val="1"/>
      <w:numFmt w:val="decimal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FAA5A30"/>
    <w:multiLevelType w:val="hybridMultilevel"/>
    <w:tmpl w:val="68F26A18"/>
    <w:lvl w:ilvl="0" w:tplc="3A4497F0">
      <w:start w:val="1"/>
      <w:numFmt w:val="bullet"/>
      <w:lvlText w:val="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71C9C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44C7603"/>
    <w:multiLevelType w:val="hybridMultilevel"/>
    <w:tmpl w:val="2ECA84CA"/>
    <w:lvl w:ilvl="0" w:tplc="040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F3A5365"/>
    <w:multiLevelType w:val="multilevel"/>
    <w:tmpl w:val="C068D9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ED7D61"/>
    <w:multiLevelType w:val="multilevel"/>
    <w:tmpl w:val="D76E119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 w15:restartNumberingAfterBreak="0">
    <w:nsid w:val="798F3705"/>
    <w:multiLevelType w:val="hybridMultilevel"/>
    <w:tmpl w:val="6B1205E2"/>
    <w:lvl w:ilvl="0" w:tplc="80B08616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F534F9"/>
    <w:multiLevelType w:val="hybridMultilevel"/>
    <w:tmpl w:val="6D90C44C"/>
    <w:lvl w:ilvl="0" w:tplc="7E7AAFBC">
      <w:start w:val="1"/>
      <w:numFmt w:val="decimal"/>
      <w:pStyle w:val="OutotecEnclosureNumbered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 w16cid:durableId="1776098923">
    <w:abstractNumId w:val="21"/>
  </w:num>
  <w:num w:numId="2" w16cid:durableId="826482203">
    <w:abstractNumId w:val="17"/>
  </w:num>
  <w:num w:numId="3" w16cid:durableId="873544347">
    <w:abstractNumId w:val="13"/>
  </w:num>
  <w:num w:numId="4" w16cid:durableId="417557536">
    <w:abstractNumId w:val="19"/>
  </w:num>
  <w:num w:numId="5" w16cid:durableId="1332098010">
    <w:abstractNumId w:val="22"/>
  </w:num>
  <w:num w:numId="6" w16cid:durableId="1633632014">
    <w:abstractNumId w:val="12"/>
  </w:num>
  <w:num w:numId="7" w16cid:durableId="1030497214">
    <w:abstractNumId w:val="14"/>
  </w:num>
  <w:num w:numId="8" w16cid:durableId="1470324660">
    <w:abstractNumId w:val="20"/>
  </w:num>
  <w:num w:numId="9" w16cid:durableId="1176921963">
    <w:abstractNumId w:val="18"/>
  </w:num>
  <w:num w:numId="10" w16cid:durableId="1380938358">
    <w:abstractNumId w:val="9"/>
  </w:num>
  <w:num w:numId="11" w16cid:durableId="1920672761">
    <w:abstractNumId w:val="7"/>
  </w:num>
  <w:num w:numId="12" w16cid:durableId="1400404682">
    <w:abstractNumId w:val="6"/>
  </w:num>
  <w:num w:numId="13" w16cid:durableId="1641881728">
    <w:abstractNumId w:val="5"/>
  </w:num>
  <w:num w:numId="14" w16cid:durableId="2048142979">
    <w:abstractNumId w:val="4"/>
  </w:num>
  <w:num w:numId="15" w16cid:durableId="305817691">
    <w:abstractNumId w:val="8"/>
  </w:num>
  <w:num w:numId="16" w16cid:durableId="677973781">
    <w:abstractNumId w:val="3"/>
  </w:num>
  <w:num w:numId="17" w16cid:durableId="1345476692">
    <w:abstractNumId w:val="2"/>
  </w:num>
  <w:num w:numId="18" w16cid:durableId="1165434411">
    <w:abstractNumId w:val="1"/>
  </w:num>
  <w:num w:numId="19" w16cid:durableId="422917427">
    <w:abstractNumId w:val="0"/>
  </w:num>
  <w:num w:numId="20" w16cid:durableId="829521713">
    <w:abstractNumId w:val="10"/>
  </w:num>
  <w:num w:numId="21" w16cid:durableId="1385788366">
    <w:abstractNumId w:val="15"/>
  </w:num>
  <w:num w:numId="22" w16cid:durableId="1839954035">
    <w:abstractNumId w:val="16"/>
  </w:num>
  <w:num w:numId="23" w16cid:durableId="545876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i-FI" w:vendorID="64" w:dllVersion="0" w:nlCheck="1" w:checkStyle="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aaaf12b3-db91-45eb-b523-e52d7b64d822"/>
  </w:docVars>
  <w:rsids>
    <w:rsidRoot w:val="00BD4F89"/>
    <w:rsid w:val="000C6714"/>
    <w:rsid w:val="000D1145"/>
    <w:rsid w:val="000D3B23"/>
    <w:rsid w:val="000D742C"/>
    <w:rsid w:val="001204B3"/>
    <w:rsid w:val="00130D4B"/>
    <w:rsid w:val="00131518"/>
    <w:rsid w:val="00163D07"/>
    <w:rsid w:val="0016652C"/>
    <w:rsid w:val="001822B4"/>
    <w:rsid w:val="001A0ECD"/>
    <w:rsid w:val="001D4CF1"/>
    <w:rsid w:val="002416C1"/>
    <w:rsid w:val="00287EA1"/>
    <w:rsid w:val="002E012D"/>
    <w:rsid w:val="00301C8C"/>
    <w:rsid w:val="00314750"/>
    <w:rsid w:val="00327161"/>
    <w:rsid w:val="003454CC"/>
    <w:rsid w:val="00352547"/>
    <w:rsid w:val="0037360B"/>
    <w:rsid w:val="0038095D"/>
    <w:rsid w:val="00390173"/>
    <w:rsid w:val="003E2FF6"/>
    <w:rsid w:val="003F627C"/>
    <w:rsid w:val="004917F6"/>
    <w:rsid w:val="004C1E61"/>
    <w:rsid w:val="004E3884"/>
    <w:rsid w:val="004F242F"/>
    <w:rsid w:val="004F7345"/>
    <w:rsid w:val="00523404"/>
    <w:rsid w:val="00533ADE"/>
    <w:rsid w:val="005412D2"/>
    <w:rsid w:val="00552429"/>
    <w:rsid w:val="00573FE5"/>
    <w:rsid w:val="0057527C"/>
    <w:rsid w:val="005B0798"/>
    <w:rsid w:val="005C3743"/>
    <w:rsid w:val="005E7C9C"/>
    <w:rsid w:val="00645557"/>
    <w:rsid w:val="0068160C"/>
    <w:rsid w:val="00692A66"/>
    <w:rsid w:val="006B3930"/>
    <w:rsid w:val="006C6DA1"/>
    <w:rsid w:val="006E0E66"/>
    <w:rsid w:val="006E41A7"/>
    <w:rsid w:val="006F6B91"/>
    <w:rsid w:val="00716072"/>
    <w:rsid w:val="00716758"/>
    <w:rsid w:val="00720E4D"/>
    <w:rsid w:val="0075274A"/>
    <w:rsid w:val="007555A7"/>
    <w:rsid w:val="00790EDF"/>
    <w:rsid w:val="007923A2"/>
    <w:rsid w:val="007B6960"/>
    <w:rsid w:val="0081110F"/>
    <w:rsid w:val="00822279"/>
    <w:rsid w:val="00882E3A"/>
    <w:rsid w:val="00891A38"/>
    <w:rsid w:val="008A2B99"/>
    <w:rsid w:val="008E2E89"/>
    <w:rsid w:val="008F477C"/>
    <w:rsid w:val="009E1971"/>
    <w:rsid w:val="00A614B6"/>
    <w:rsid w:val="00A73A64"/>
    <w:rsid w:val="00A93EFB"/>
    <w:rsid w:val="00AB215A"/>
    <w:rsid w:val="00B25017"/>
    <w:rsid w:val="00B549F5"/>
    <w:rsid w:val="00B57AB1"/>
    <w:rsid w:val="00B8249F"/>
    <w:rsid w:val="00B82778"/>
    <w:rsid w:val="00BA6BE0"/>
    <w:rsid w:val="00BC0EAF"/>
    <w:rsid w:val="00BD4F89"/>
    <w:rsid w:val="00BF2D6D"/>
    <w:rsid w:val="00C27DA6"/>
    <w:rsid w:val="00C503C8"/>
    <w:rsid w:val="00C535FA"/>
    <w:rsid w:val="00C62486"/>
    <w:rsid w:val="00CC36BC"/>
    <w:rsid w:val="00CE67FD"/>
    <w:rsid w:val="00D5713F"/>
    <w:rsid w:val="00D608B2"/>
    <w:rsid w:val="00D80246"/>
    <w:rsid w:val="00DC3867"/>
    <w:rsid w:val="00E0243C"/>
    <w:rsid w:val="00E179C2"/>
    <w:rsid w:val="00E30369"/>
    <w:rsid w:val="00E423C6"/>
    <w:rsid w:val="00E43277"/>
    <w:rsid w:val="00E46DFF"/>
    <w:rsid w:val="00E65112"/>
    <w:rsid w:val="00E8735C"/>
    <w:rsid w:val="00E9105D"/>
    <w:rsid w:val="00EA4F9B"/>
    <w:rsid w:val="00F0791B"/>
    <w:rsid w:val="00F27B61"/>
    <w:rsid w:val="00F30005"/>
    <w:rsid w:val="00F3553E"/>
    <w:rsid w:val="00F7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1C906B71"/>
  <w15:chartTrackingRefBased/>
  <w15:docId w15:val="{4835D7DF-A6CA-4E7F-8B7A-7AFFCB83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en-US" w:eastAsia="fi-FI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fot">
    <w:name w:val="footer"/>
    <w:basedOn w:val="Normal"/>
    <w:semiHidden/>
    <w:pPr>
      <w:tabs>
        <w:tab w:val="center" w:pos="4819"/>
        <w:tab w:val="right" w:pos="9638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Sidnummer">
    <w:name w:val="page number"/>
    <w:basedOn w:val="Standardstycketeckensnitt"/>
    <w:semiHidden/>
  </w:style>
  <w:style w:type="paragraph" w:customStyle="1" w:styleId="Seliteteksti">
    <w:name w:val="Seliteteksti"/>
    <w:basedOn w:val="Normal"/>
    <w:semiHidden/>
    <w:rPr>
      <w:rFonts w:ascii="Tahoma" w:hAnsi="Tahoma" w:cs="Tahoma"/>
      <w:sz w:val="16"/>
      <w:szCs w:val="16"/>
    </w:rPr>
  </w:style>
  <w:style w:type="paragraph" w:customStyle="1" w:styleId="OutotecHeading1">
    <w:name w:val="Outotec Heading 1"/>
    <w:basedOn w:val="Rubrik1"/>
    <w:next w:val="OutotecNormal"/>
    <w:pPr>
      <w:spacing w:before="0" w:after="220"/>
    </w:pPr>
    <w:rPr>
      <w:caps/>
      <w:color w:val="5B5C5E"/>
      <w:sz w:val="22"/>
      <w:szCs w:val="22"/>
    </w:rPr>
  </w:style>
  <w:style w:type="paragraph" w:customStyle="1" w:styleId="OutotecNormal">
    <w:name w:val="Outotec Normal"/>
    <w:basedOn w:val="Normal"/>
    <w:pPr>
      <w:spacing w:after="120"/>
      <w:ind w:left="1134"/>
    </w:pPr>
    <w:rPr>
      <w:rFonts w:ascii="Times New Roman" w:hAnsi="Times New Roman"/>
      <w:sz w:val="24"/>
    </w:rPr>
  </w:style>
  <w:style w:type="paragraph" w:customStyle="1" w:styleId="OutotecHeading2">
    <w:name w:val="Outotec Heading 2"/>
    <w:basedOn w:val="Rubrik2"/>
    <w:next w:val="OutotecNormal"/>
    <w:pPr>
      <w:spacing w:before="0" w:after="220"/>
    </w:pPr>
    <w:rPr>
      <w:i w:val="0"/>
      <w:sz w:val="22"/>
      <w:szCs w:val="22"/>
    </w:rPr>
  </w:style>
  <w:style w:type="paragraph" w:styleId="Innehll1">
    <w:name w:val="toc 1"/>
    <w:basedOn w:val="Normal"/>
    <w:next w:val="Normal"/>
    <w:autoRedefine/>
    <w:semiHidden/>
    <w:pPr>
      <w:tabs>
        <w:tab w:val="right" w:leader="dot" w:pos="9639"/>
      </w:tabs>
      <w:spacing w:before="120"/>
      <w:ind w:left="1134" w:hanging="1134"/>
    </w:pPr>
    <w:rPr>
      <w:caps/>
    </w:rPr>
  </w:style>
  <w:style w:type="paragraph" w:customStyle="1" w:styleId="OutotecEnclosure">
    <w:name w:val="Outotec Enclosure"/>
    <w:basedOn w:val="Normal"/>
    <w:pPr>
      <w:ind w:left="1134"/>
    </w:pPr>
  </w:style>
  <w:style w:type="paragraph" w:customStyle="1" w:styleId="CC">
    <w:name w:val="CC."/>
    <w:basedOn w:val="OutotecNormal"/>
    <w:pPr>
      <w:keepLines/>
      <w:spacing w:after="0"/>
      <w:ind w:left="0"/>
    </w:pPr>
  </w:style>
  <w:style w:type="paragraph" w:customStyle="1" w:styleId="OutotecEnclosureNumbered">
    <w:name w:val="Outotec Enclosure Numbered"/>
    <w:basedOn w:val="OutotecEnclosure"/>
    <w:pPr>
      <w:numPr>
        <w:numId w:val="5"/>
      </w:numPr>
    </w:pPr>
  </w:style>
  <w:style w:type="paragraph" w:customStyle="1" w:styleId="OutotecAlatunniste">
    <w:name w:val="Outotec Alatunniste"/>
    <w:basedOn w:val="OutotecNormal"/>
    <w:pPr>
      <w:jc w:val="right"/>
    </w:pPr>
    <w:rPr>
      <w:rFonts w:cs="Arial"/>
      <w:sz w:val="14"/>
    </w:rPr>
  </w:style>
  <w:style w:type="paragraph" w:customStyle="1" w:styleId="OutotecNumberedHeading1">
    <w:name w:val="Outotec Numbered Heading 1"/>
    <w:basedOn w:val="OutotecNormal"/>
    <w:next w:val="OutotecNormal"/>
    <w:pPr>
      <w:keepNext/>
      <w:numPr>
        <w:numId w:val="6"/>
      </w:numPr>
      <w:spacing w:before="240"/>
    </w:pPr>
    <w:rPr>
      <w:b/>
      <w:caps/>
    </w:rPr>
  </w:style>
  <w:style w:type="paragraph" w:customStyle="1" w:styleId="OutotecNumberedHeading2">
    <w:name w:val="Outotec Numbered Heading 2"/>
    <w:basedOn w:val="OutotecNormal"/>
    <w:next w:val="OutotecNormal"/>
    <w:pPr>
      <w:numPr>
        <w:ilvl w:val="1"/>
        <w:numId w:val="6"/>
      </w:numPr>
      <w:spacing w:before="120" w:after="60"/>
    </w:pPr>
    <w:rPr>
      <w:b/>
      <w:caps/>
    </w:rPr>
  </w:style>
  <w:style w:type="paragraph" w:customStyle="1" w:styleId="OutotecNumberedHeading3">
    <w:name w:val="Outotec Numbered Heading 3"/>
    <w:basedOn w:val="OutotecNormal"/>
    <w:next w:val="OutotecNormal"/>
    <w:pPr>
      <w:keepNext/>
      <w:numPr>
        <w:ilvl w:val="2"/>
        <w:numId w:val="6"/>
      </w:numPr>
      <w:spacing w:before="120" w:after="0"/>
      <w:outlineLvl w:val="2"/>
    </w:pPr>
    <w:rPr>
      <w:b/>
    </w:rPr>
  </w:style>
  <w:style w:type="paragraph" w:customStyle="1" w:styleId="OutotecNumberedHeading4">
    <w:name w:val="Outotec Numbered Heading 4"/>
    <w:basedOn w:val="OutotecNormal"/>
    <w:next w:val="OutotecNormal"/>
    <w:pPr>
      <w:keepNext/>
      <w:numPr>
        <w:ilvl w:val="3"/>
        <w:numId w:val="6"/>
      </w:numPr>
      <w:outlineLvl w:val="3"/>
    </w:pPr>
    <w:rPr>
      <w:b/>
    </w:rPr>
  </w:style>
  <w:style w:type="paragraph" w:customStyle="1" w:styleId="OutotecNumberedHeading5">
    <w:name w:val="Outotec Numbered Heading 5"/>
    <w:basedOn w:val="OutotecNormal"/>
    <w:next w:val="OutotecNormal"/>
    <w:pPr>
      <w:numPr>
        <w:ilvl w:val="4"/>
        <w:numId w:val="6"/>
      </w:numPr>
      <w:outlineLvl w:val="4"/>
    </w:pPr>
    <w:rPr>
      <w:b/>
    </w:rPr>
  </w:style>
  <w:style w:type="paragraph" w:customStyle="1" w:styleId="OutotecNumberedHeading6">
    <w:name w:val="Outotec Numbered Heading 6"/>
    <w:basedOn w:val="OutotecNormal"/>
    <w:next w:val="OutotecNormal"/>
    <w:pPr>
      <w:numPr>
        <w:ilvl w:val="5"/>
        <w:numId w:val="6"/>
      </w:numPr>
      <w:outlineLvl w:val="5"/>
    </w:pPr>
    <w:rPr>
      <w:b/>
    </w:rPr>
  </w:style>
  <w:style w:type="paragraph" w:customStyle="1" w:styleId="OutotecNumberedHeading7">
    <w:name w:val="Outotec Numbered Heading 7"/>
    <w:basedOn w:val="OutotecNormal"/>
    <w:next w:val="OutotecNormal"/>
    <w:pPr>
      <w:numPr>
        <w:ilvl w:val="6"/>
        <w:numId w:val="6"/>
      </w:numPr>
      <w:outlineLvl w:val="6"/>
    </w:pPr>
    <w:rPr>
      <w:b/>
    </w:rPr>
  </w:style>
  <w:style w:type="paragraph" w:customStyle="1" w:styleId="OutotecNumberedHeading8">
    <w:name w:val="Outotec Numbered Heading 8"/>
    <w:basedOn w:val="OutotecNormal"/>
    <w:next w:val="OutotecNormal"/>
    <w:pPr>
      <w:numPr>
        <w:ilvl w:val="7"/>
        <w:numId w:val="6"/>
      </w:numPr>
      <w:outlineLvl w:val="7"/>
    </w:pPr>
    <w:rPr>
      <w:b/>
    </w:rPr>
  </w:style>
  <w:style w:type="paragraph" w:customStyle="1" w:styleId="OutotecNumberedHeading9">
    <w:name w:val="Outotec Numbered Heading 9"/>
    <w:basedOn w:val="OutotecNormal"/>
    <w:next w:val="OutotecNormal"/>
    <w:pPr>
      <w:numPr>
        <w:ilvl w:val="8"/>
        <w:numId w:val="6"/>
      </w:numPr>
      <w:outlineLvl w:val="8"/>
    </w:pPr>
    <w:rPr>
      <w:b/>
    </w:rPr>
  </w:style>
  <w:style w:type="paragraph" w:customStyle="1" w:styleId="Re">
    <w:name w:val="Re:"/>
    <w:basedOn w:val="OutotecNormal"/>
    <w:pPr>
      <w:keepLines/>
      <w:ind w:left="0"/>
    </w:pPr>
  </w:style>
  <w:style w:type="character" w:styleId="Hyperlnk">
    <w:name w:val="Hyperlink"/>
    <w:semiHidden/>
    <w:rPr>
      <w:color w:val="0000FF"/>
      <w:u w:val="single"/>
    </w:rPr>
  </w:style>
  <w:style w:type="paragraph" w:styleId="Beskrivning">
    <w:name w:val="caption"/>
    <w:basedOn w:val="OutotecNormal"/>
    <w:next w:val="OutotecNormal"/>
    <w:qFormat/>
    <w:pPr>
      <w:spacing w:before="120"/>
    </w:pPr>
    <w:rPr>
      <w:b/>
      <w:bCs/>
      <w:sz w:val="20"/>
      <w:szCs w:val="20"/>
    </w:rPr>
  </w:style>
  <w:style w:type="paragraph" w:styleId="Innehll2">
    <w:name w:val="toc 2"/>
    <w:basedOn w:val="Normal"/>
    <w:next w:val="Normal"/>
    <w:autoRedefine/>
    <w:semiHidden/>
    <w:pPr>
      <w:tabs>
        <w:tab w:val="right" w:leader="dot" w:pos="9639"/>
      </w:tabs>
      <w:spacing w:before="120"/>
    </w:pPr>
    <w:rPr>
      <w:caps/>
    </w:rPr>
  </w:style>
  <w:style w:type="paragraph" w:styleId="Innehll3">
    <w:name w:val="toc 3"/>
    <w:basedOn w:val="Normal"/>
    <w:next w:val="Normal"/>
    <w:semiHidden/>
    <w:pPr>
      <w:tabs>
        <w:tab w:val="right" w:leader="dot" w:pos="9639"/>
      </w:tabs>
      <w:spacing w:before="120"/>
      <w:ind w:left="1134" w:hanging="1134"/>
    </w:pPr>
  </w:style>
  <w:style w:type="paragraph" w:styleId="Innehll4">
    <w:name w:val="toc 4"/>
    <w:basedOn w:val="Normal"/>
    <w:next w:val="Normal"/>
    <w:autoRedefine/>
    <w:semiHidden/>
    <w:pPr>
      <w:tabs>
        <w:tab w:val="right" w:leader="dot" w:pos="9639"/>
      </w:tabs>
      <w:spacing w:before="120"/>
      <w:ind w:left="1134" w:hanging="1134"/>
    </w:pPr>
  </w:style>
  <w:style w:type="paragraph" w:styleId="Innehll5">
    <w:name w:val="toc 5"/>
    <w:basedOn w:val="Normal"/>
    <w:next w:val="Normal"/>
    <w:autoRedefine/>
    <w:semiHidden/>
    <w:pPr>
      <w:tabs>
        <w:tab w:val="right" w:leader="dot" w:pos="9639"/>
      </w:tabs>
      <w:spacing w:before="120"/>
      <w:ind w:left="1134" w:hanging="1134"/>
    </w:pPr>
    <w:rPr>
      <w:i/>
    </w:rPr>
  </w:style>
  <w:style w:type="paragraph" w:styleId="Innehll6">
    <w:name w:val="toc 6"/>
    <w:basedOn w:val="Normal"/>
    <w:next w:val="Normal"/>
    <w:autoRedefine/>
    <w:semiHidden/>
    <w:pPr>
      <w:ind w:left="1100"/>
    </w:pPr>
  </w:style>
  <w:style w:type="paragraph" w:styleId="Innehll7">
    <w:name w:val="toc 7"/>
    <w:basedOn w:val="Normal"/>
    <w:next w:val="Normal"/>
    <w:autoRedefine/>
    <w:semiHidden/>
    <w:pPr>
      <w:ind w:left="1320"/>
    </w:pPr>
  </w:style>
  <w:style w:type="paragraph" w:styleId="Innehll8">
    <w:name w:val="toc 8"/>
    <w:basedOn w:val="Normal"/>
    <w:next w:val="Normal"/>
    <w:autoRedefine/>
    <w:semiHidden/>
    <w:pPr>
      <w:ind w:left="1540"/>
    </w:pPr>
  </w:style>
  <w:style w:type="paragraph" w:styleId="Innehll9">
    <w:name w:val="toc 9"/>
    <w:basedOn w:val="Normal"/>
    <w:next w:val="Normal"/>
    <w:autoRedefine/>
    <w:semiHidden/>
    <w:pPr>
      <w:ind w:left="1760"/>
    </w:p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Avslutandetext">
    <w:name w:val="Closing"/>
    <w:basedOn w:val="Normal"/>
    <w:semiHidden/>
    <w:pPr>
      <w:ind w:left="4252"/>
    </w:pPr>
  </w:style>
  <w:style w:type="paragraph" w:styleId="Kommentarer">
    <w:name w:val="annotation text"/>
    <w:basedOn w:val="Normal"/>
    <w:semiHidden/>
    <w:rPr>
      <w:sz w:val="20"/>
      <w:szCs w:val="20"/>
    </w:rPr>
  </w:style>
  <w:style w:type="paragraph" w:styleId="Datum">
    <w:name w:val="Date"/>
    <w:basedOn w:val="Normal"/>
    <w:next w:val="Normal"/>
    <w:semiHidden/>
  </w:style>
  <w:style w:type="paragraph" w:styleId="E-postsignatur">
    <w:name w:val="E-mail Signature"/>
    <w:basedOn w:val="Normal"/>
    <w:semiHidden/>
  </w:style>
  <w:style w:type="paragraph" w:styleId="Slutnotstext">
    <w:name w:val="endnote text"/>
    <w:basedOn w:val="Normal"/>
    <w:semiHidden/>
    <w:rPr>
      <w:sz w:val="20"/>
      <w:szCs w:val="20"/>
    </w:rPr>
  </w:style>
  <w:style w:type="paragraph" w:styleId="Adress-brev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vsndaradress-brev">
    <w:name w:val="envelope return"/>
    <w:basedOn w:val="Normal"/>
    <w:semiHidden/>
    <w:rPr>
      <w:rFonts w:cs="Arial"/>
      <w:sz w:val="20"/>
      <w:szCs w:val="20"/>
    </w:rPr>
  </w:style>
  <w:style w:type="paragraph" w:styleId="Fotnotstext">
    <w:name w:val="footnote text"/>
    <w:basedOn w:val="Normal"/>
    <w:semiHidden/>
    <w:rPr>
      <w:sz w:val="20"/>
      <w:szCs w:val="20"/>
    </w:rPr>
  </w:style>
  <w:style w:type="paragraph" w:styleId="HTML-adress">
    <w:name w:val="HTML Address"/>
    <w:aliases w:val=" adress"/>
    <w:basedOn w:val="Normal"/>
    <w:semiHidden/>
    <w:rPr>
      <w:i/>
      <w:iCs/>
    </w:rPr>
  </w:style>
  <w:style w:type="paragraph" w:styleId="HTML-frformaterad">
    <w:name w:val="HTML Preformatted"/>
    <w:aliases w:val=" förformaterad"/>
    <w:basedOn w:val="Normal"/>
    <w:semiHidden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rubrik">
    <w:name w:val="index heading"/>
    <w:basedOn w:val="Normal"/>
    <w:next w:val="Index1"/>
    <w:semiHidden/>
    <w:rPr>
      <w:rFonts w:cs="Arial"/>
      <w:b/>
      <w:bCs/>
    </w:r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Punktlista">
    <w:name w:val="List Bullet"/>
    <w:basedOn w:val="Normal"/>
    <w:autoRedefine/>
    <w:semiHidden/>
    <w:pPr>
      <w:numPr>
        <w:numId w:val="10"/>
      </w:numPr>
    </w:pPr>
  </w:style>
  <w:style w:type="paragraph" w:styleId="Punktlista2">
    <w:name w:val="List Bullet 2"/>
    <w:basedOn w:val="Normal"/>
    <w:autoRedefine/>
    <w:semiHidden/>
    <w:pPr>
      <w:numPr>
        <w:numId w:val="11"/>
      </w:numPr>
    </w:pPr>
  </w:style>
  <w:style w:type="paragraph" w:styleId="Punktlista3">
    <w:name w:val="List Bullet 3"/>
    <w:basedOn w:val="Normal"/>
    <w:autoRedefine/>
    <w:semiHidden/>
    <w:pPr>
      <w:numPr>
        <w:numId w:val="12"/>
      </w:numPr>
    </w:pPr>
  </w:style>
  <w:style w:type="paragraph" w:styleId="Punktlista4">
    <w:name w:val="List Bullet 4"/>
    <w:basedOn w:val="Normal"/>
    <w:autoRedefine/>
    <w:semiHidden/>
    <w:pPr>
      <w:numPr>
        <w:numId w:val="13"/>
      </w:numPr>
    </w:pPr>
  </w:style>
  <w:style w:type="paragraph" w:styleId="Punktlista5">
    <w:name w:val="List Bullet 5"/>
    <w:basedOn w:val="Normal"/>
    <w:autoRedefine/>
    <w:semiHidden/>
    <w:pPr>
      <w:numPr>
        <w:numId w:val="14"/>
      </w:numPr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Numreradlista">
    <w:name w:val="List Number"/>
    <w:basedOn w:val="Normal"/>
    <w:semiHidden/>
    <w:pPr>
      <w:numPr>
        <w:numId w:val="15"/>
      </w:numPr>
    </w:pPr>
  </w:style>
  <w:style w:type="paragraph" w:styleId="Numreradlista2">
    <w:name w:val="List Number 2"/>
    <w:basedOn w:val="Normal"/>
    <w:semiHidden/>
    <w:pPr>
      <w:numPr>
        <w:numId w:val="16"/>
      </w:numPr>
    </w:pPr>
  </w:style>
  <w:style w:type="paragraph" w:styleId="Numreradlista3">
    <w:name w:val="List Number 3"/>
    <w:basedOn w:val="Normal"/>
    <w:semiHidden/>
    <w:pPr>
      <w:numPr>
        <w:numId w:val="17"/>
      </w:numPr>
    </w:pPr>
  </w:style>
  <w:style w:type="paragraph" w:styleId="Numreradlista4">
    <w:name w:val="List Number 4"/>
    <w:basedOn w:val="Normal"/>
    <w:semiHidden/>
    <w:pPr>
      <w:numPr>
        <w:numId w:val="18"/>
      </w:numPr>
    </w:pPr>
  </w:style>
  <w:style w:type="paragraph" w:styleId="Numreradlista5">
    <w:name w:val="List Number 5"/>
    <w:basedOn w:val="Normal"/>
    <w:semiHidden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fi-FI"/>
    </w:r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b">
    <w:name w:val="Normal (Web)"/>
    <w:aliases w:val=" webb"/>
    <w:basedOn w:val="Normal"/>
    <w:autoRedefine/>
    <w:semiHidden/>
    <w:pPr>
      <w:tabs>
        <w:tab w:val="left" w:pos="4860"/>
        <w:tab w:val="left" w:pos="5940"/>
      </w:tabs>
    </w:pPr>
    <w:rPr>
      <w:rFonts w:ascii="Times New Roman" w:hAnsi="Times New Roman"/>
      <w:sz w:val="24"/>
      <w:szCs w:val="24"/>
      <w:lang w:val="en-GB"/>
    </w:rPr>
  </w:style>
  <w:style w:type="paragraph" w:styleId="Normaltindrag">
    <w:name w:val="Normal Indent"/>
    <w:basedOn w:val="Normal"/>
    <w:semiHidden/>
    <w:pPr>
      <w:ind w:left="720"/>
    </w:pPr>
  </w:style>
  <w:style w:type="paragraph" w:styleId="Anteckningsrubrik">
    <w:name w:val="Note Heading"/>
    <w:basedOn w:val="Normal"/>
    <w:next w:val="Normal"/>
    <w:semiHidden/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Inledning">
    <w:name w:val="Salutation"/>
    <w:basedOn w:val="Normal"/>
    <w:next w:val="Normal"/>
    <w:semiHidden/>
  </w:style>
  <w:style w:type="paragraph" w:styleId="Signatur">
    <w:name w:val="Signature"/>
    <w:basedOn w:val="Normal"/>
    <w:semiHidden/>
    <w:pPr>
      <w:ind w:left="4252"/>
    </w:p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Citatfrteckning">
    <w:name w:val="table of authorities"/>
    <w:basedOn w:val="Normal"/>
    <w:next w:val="Normal"/>
    <w:semiHidden/>
    <w:pPr>
      <w:ind w:left="220" w:hanging="220"/>
    </w:pPr>
  </w:style>
  <w:style w:type="paragraph" w:styleId="Figurfrteckning">
    <w:name w:val="table of figures"/>
    <w:basedOn w:val="Normal"/>
    <w:next w:val="Normal"/>
    <w:semiHidden/>
    <w:pPr>
      <w:ind w:left="440" w:hanging="440"/>
    </w:pPr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Citatfrteckningsrubrik">
    <w:name w:val="toa heading"/>
    <w:basedOn w:val="Normal"/>
    <w:next w:val="Normal"/>
    <w:semiHidden/>
    <w:pPr>
      <w:spacing w:before="120"/>
    </w:pPr>
    <w:rPr>
      <w:rFonts w:cs="Arial"/>
      <w:b/>
      <w:bCs/>
      <w:sz w:val="24"/>
      <w:szCs w:val="24"/>
    </w:rPr>
  </w:style>
  <w:style w:type="character" w:styleId="AnvndHyperlnk">
    <w:name w:val="FollowedHyperlink"/>
    <w:uiPriority w:val="99"/>
    <w:semiHidden/>
    <w:unhideWhenUsed/>
    <w:rsid w:val="0075274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entportal.boliden.com/ba-smelters/" TargetMode="Externa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Projektit\Sarcheshmeh%20DD080019\Document%20templates\Word_technical_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fc156-1714-492e-9478-a002a1786763">
      <Terms xmlns="http://schemas.microsoft.com/office/infopath/2007/PartnerControls"/>
    </lcf76f155ced4ddcb4097134ff3c332f>
    <TaxCatchAll xmlns="af2c9458-a5cc-468a-aac6-74cb0dfc4d8a" xsi:nil="true"/>
    <Recentlycreated xmlns="548fc156-1714-492e-9478-a002a1786763" xsi:nil="true"/>
    <_dlc_DocId xmlns="af2c9458-a5cc-468a-aac6-74cb0dfc4d8a">HASLERGP-1159168904-283920</_dlc_DocId>
    <_dlc_DocIdUrl xmlns="af2c9458-a5cc-468a-aac6-74cb0dfc4d8a">
      <Url>https://officehaslergp.sharepoint.com/sites/07_SM/_layouts/15/DocIdRedir.aspx?ID=HASLERGP-1159168904-283920</Url>
      <Description>HASLERGP-1159168904-283920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C8E28844AC4A86914B1F613065D0" ma:contentTypeVersion="19" ma:contentTypeDescription="Crée un document." ma:contentTypeScope="" ma:versionID="e8eaa86fe7c4e5bbd8ba0b0d4a889e44">
  <xsd:schema xmlns:xsd="http://www.w3.org/2001/XMLSchema" xmlns:xs="http://www.w3.org/2001/XMLSchema" xmlns:p="http://schemas.microsoft.com/office/2006/metadata/properties" xmlns:ns2="548fc156-1714-492e-9478-a002a1786763" xmlns:ns3="af2c9458-a5cc-468a-aac6-74cb0dfc4d8a" targetNamespace="http://schemas.microsoft.com/office/2006/metadata/properties" ma:root="true" ma:fieldsID="b70f8d82d2c38f95e4998cd68cb2594b" ns2:_="" ns3:_="">
    <xsd:import namespace="548fc156-1714-492e-9478-a002a1786763"/>
    <xsd:import namespace="af2c9458-a5cc-468a-aac6-74cb0dfc4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cently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fc156-1714-492e-9478-a002a1786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2191d458-8518-49b2-a157-d20d0ce39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centlycreated" ma:index="29" nillable="true" ma:displayName="Recently created" ma:format="Dropdown" ma:internalName="Recentlycreat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c9458-a5cc-468a-aac6-74cb0dfc4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3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b1abdca6-d045-4f4c-bf64-6481a31439b9}" ma:internalName="TaxCatchAll" ma:showField="CatchAllData" ma:web="af2c9458-a5cc-468a-aac6-74cb0dfc4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83D8207-999D-4399-9246-48E31F648F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f3f77e7-12b4-4f66-9260-8f5504ec6617"/>
    <ds:schemaRef ds:uri="fcd6735a-adef-41f0-81a4-fb7c4c54942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8AD4C0-68A6-43BA-98F3-781B413B9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22D8A-4164-4BF9-A4CD-EAD9FBAACCC9}"/>
</file>

<file path=customXml/itemProps4.xml><?xml version="1.0" encoding="utf-8"?>
<ds:datastoreItem xmlns:ds="http://schemas.openxmlformats.org/officeDocument/2006/customXml" ds:itemID="{7F7457AA-D16D-4ADC-924B-471A7743483D}"/>
</file>

<file path=docProps/app.xml><?xml version="1.0" encoding="utf-8"?>
<Properties xmlns="http://schemas.openxmlformats.org/officeDocument/2006/extended-properties" xmlns:vt="http://schemas.openxmlformats.org/officeDocument/2006/docPropsVTypes">
  <Template>Word_technical_ template</Template>
  <TotalTime>132</TotalTime>
  <Pages>3</Pages>
  <Words>408</Words>
  <Characters>3145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Boliden standard documents, table of contents</vt:lpstr>
      <vt:lpstr>Boliden standard documents, table of contents</vt:lpstr>
      <vt:lpstr>Table of contents for inquiry or purchasing</vt:lpstr>
    </vt:vector>
  </TitlesOfParts>
  <Company>Outotec Oyj</Company>
  <LinksUpToDate>false</LinksUpToDate>
  <CharactersWithSpaces>3546</CharactersWithSpaces>
  <SharedDoc>false</SharedDoc>
  <HLinks>
    <vt:vector size="6" baseType="variant">
      <vt:variant>
        <vt:i4>6357108</vt:i4>
      </vt:variant>
      <vt:variant>
        <vt:i4>0</vt:i4>
      </vt:variant>
      <vt:variant>
        <vt:i4>0</vt:i4>
      </vt:variant>
      <vt:variant>
        <vt:i4>5</vt:i4>
      </vt:variant>
      <vt:variant>
        <vt:lpwstr>https://entportal.boliden.com/ba-smelters/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Boliden standard documents, table of contents</dc:title>
  <dc:subject>BOLIDEN-#340910-2</dc:subject>
  <dc:creator>Niklas Lundmark</dc:creator>
  <cp:keywords/>
  <dc:description>Dokumenten ligger på Collaboration projekt "Rönnskär Public"</dc:description>
  <cp:lastModifiedBy>John Berggren /EXT</cp:lastModifiedBy>
  <cp:revision>8</cp:revision>
  <cp:lastPrinted>2016-01-11T11:22:00Z</cp:lastPrinted>
  <dcterms:created xsi:type="dcterms:W3CDTF">2024-03-15T14:23:00Z</dcterms:created>
  <dcterms:modified xsi:type="dcterms:W3CDTF">2024-10-22T07:46:00Z</dcterms:modified>
  <cp:category>PURE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DM_PROFILE.DOCNUMBER">
    <vt:lpwstr>1180427</vt:lpwstr>
  </property>
  <property fmtid="{D5CDD505-2E9C-101B-9397-08002B2CF9AE}" pid="3" name="MPDM_PROFILE_VERSION.VERSION">
    <vt:lpwstr>v10</vt:lpwstr>
  </property>
  <property fmtid="{D5CDD505-2E9C-101B-9397-08002B2CF9AE}" pid="4" name="MPDM_PROFILE.LAST_EDIT_DATE">
    <vt:lpwstr>2024-03-15</vt:lpwstr>
  </property>
  <property fmtid="{D5CDD505-2E9C-101B-9397-08002B2CF9AE}" pid="5" name="ContentTypeId">
    <vt:lpwstr>0x010100533EC8E28844AC4A86914B1F613065D0</vt:lpwstr>
  </property>
  <property fmtid="{D5CDD505-2E9C-101B-9397-08002B2CF9AE}" pid="6" name="MediaServiceImageTags">
    <vt:lpwstr/>
  </property>
  <property fmtid="{D5CDD505-2E9C-101B-9397-08002B2CF9AE}" pid="7" name="_dlc_DocIdItemGuid">
    <vt:lpwstr>26e32948-034d-47a4-9821-d6bc5fe70cfc</vt:lpwstr>
  </property>
</Properties>
</file>